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before="71"/>
        <w:ind w:left="1315" w:right="6030"/>
        <w:jc w:val="both"/>
        <w:rPr>
          <w:b w:val="0"/>
          <w:bCs w:val="0"/>
        </w:rPr>
      </w:pPr>
      <w:r>
        <w:rPr/>
        <w:pict>
          <v:shape style="position:absolute;margin-left:44.900799pt;margin-top:-8.083428pt;width:53.759pt;height:51.84pt;mso-position-horizontal-relative:page;mso-position-vertical-relative:paragraph;z-index:-1604" type="#_x0000_t75">
            <v:imagedata r:id="rId6" o:title=""/>
          </v:shape>
        </w:pict>
      </w:r>
      <w:r>
        <w:rPr>
          <w:color w:val="231F20"/>
          <w:spacing w:val="0"/>
          <w:w w:val="100"/>
        </w:rPr>
        <w:t>Designation: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335/A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335M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–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03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55" w:right="6126" w:firstLine="0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Standard</w:t>
      </w:r>
      <w:r>
        <w:rPr>
          <w:rFonts w:ascii="Arial" w:hAnsi="Arial" w:cs="Arial" w:eastAsia="Arial"/>
          <w:b/>
          <w:bCs/>
          <w:color w:val="231F20"/>
          <w:spacing w:val="-2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Specification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300" w:lineRule="exact" w:before="4"/>
        <w:ind w:left="1255" w:right="190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Seamless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Ferritic</w:t>
      </w:r>
      <w:r>
        <w:rPr>
          <w:rFonts w:ascii="Arial" w:hAnsi="Arial" w:cs="Arial" w:eastAsia="Arial"/>
          <w:b/>
          <w:bCs/>
          <w:color w:val="231F20"/>
          <w:spacing w:val="-8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Alloy-Steel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Pipe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for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High-</w:t>
      </w:r>
      <w:r>
        <w:rPr>
          <w:rFonts w:ascii="Arial" w:hAnsi="Arial" w:cs="Arial" w:eastAsia="Arial"/>
          <w:b/>
          <w:bCs/>
          <w:color w:val="231F20"/>
          <w:spacing w:val="-22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emperature</w:t>
      </w:r>
      <w:r>
        <w:rPr>
          <w:rFonts w:ascii="Arial" w:hAnsi="Arial" w:cs="Arial" w:eastAsia="Arial"/>
          <w:b/>
          <w:bCs/>
          <w:color w:val="231F20"/>
          <w:spacing w:val="0"/>
          <w:w w:val="99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Service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11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1255" w:right="1242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fixed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335/A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335M;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immediately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following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adoption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parentheses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superscript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epsilon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editorial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since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255" w:right="4212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oved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agencies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Department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5"/>
          <w:szCs w:val="15"/>
        </w:rPr>
        <w:t>Defense.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5"/>
          <w:szCs w:val="15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5"/>
          <w:type w:val="continuous"/>
          <w:pgSz w:w="12240" w:h="15840"/>
          <w:pgMar w:footer="513" w:top="700" w:bottom="700" w:left="780" w:right="82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367" w:val="left" w:leader="none"/>
        </w:tabs>
        <w:spacing w:before="92"/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Scope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0"/>
          <w:w w:val="100"/>
        </w:rPr>
        <w:t>*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62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2</w:t>
      </w:r>
      <w:r>
        <w:rPr>
          <w:b w:val="0"/>
          <w:bCs w:val="0"/>
          <w:color w:val="231F20"/>
          <w:spacing w:val="7"/>
          <w:w w:val="100"/>
          <w:position w:val="7"/>
          <w:sz w:val="13"/>
          <w:szCs w:val="13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covers</w:t>
      </w:r>
      <w:r>
        <w:rPr>
          <w:b w:val="0"/>
          <w:bCs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minimum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seamless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ferritic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alloy-steel</w:t>
      </w:r>
      <w:r>
        <w:rPr>
          <w:b w:val="0"/>
          <w:bCs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intended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high-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temperature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service.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ordered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this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specification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suitable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bending,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flanging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(vanstoning),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similar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form-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ing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operations,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fusion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welding.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Selection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will</w:t>
      </w:r>
      <w:r>
        <w:rPr>
          <w:b w:val="0"/>
          <w:bCs w:val="0"/>
          <w:color w:val="231F20"/>
          <w:spacing w:val="1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depend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upon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design,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service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conditions,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mechanical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properties,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high-temperature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characteristics.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Several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ferritic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1)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covered.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Their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compositions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5" w:lineRule="auto"/>
        <w:ind w:left="118" w:right="1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1—Ferritic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defined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low-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intermediate-alloy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containing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up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including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%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chromium.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74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(S1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S7)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optional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nature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provided.</w:t>
      </w:r>
      <w:r>
        <w:rPr>
          <w:b w:val="0"/>
          <w:bCs w:val="0"/>
          <w:color w:val="231F20"/>
          <w:spacing w:val="-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call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additional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together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inch-pound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regarded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separately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ithin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text,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SI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brackets.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exact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equivalents;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therefore,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must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independently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Combining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nonconformance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specifi-</w:t>
      </w:r>
      <w:r>
        <w:rPr>
          <w:b w:val="0"/>
          <w:bCs w:val="0"/>
          <w:color w:val="231F20"/>
          <w:spacing w:val="0"/>
          <w:w w:val="97"/>
        </w:rPr>
        <w:t> </w:t>
      </w:r>
      <w:r>
        <w:rPr>
          <w:b w:val="0"/>
          <w:bCs w:val="0"/>
          <w:color w:val="231F20"/>
          <w:spacing w:val="0"/>
          <w:w w:val="100"/>
        </w:rPr>
        <w:t>cation.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inch-pound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“M”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designation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5" w:lineRule="auto"/>
        <w:ind w:left="118" w:right="0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5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2—The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dimensionless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designator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NPS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(nominal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substituted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traditional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terms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diamete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,”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“size,”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size.”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Refe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enced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Documents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656" w:val="left" w:leader="none"/>
        </w:tabs>
        <w:spacing w:before="59"/>
        <w:ind w:left="656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29" w:lineRule="exact"/>
        <w:ind w:left="317"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450/A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450M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General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94"/>
        <w:ind w:left="317" w:right="41" w:firstLine="144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Carbon,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Ferritic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Austenitic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-8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ube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3</w:t>
      </w:r>
      <w:r>
        <w:rPr>
          <w:b w:val="0"/>
          <w:bCs w:val="0"/>
          <w:color w:val="231F20"/>
          <w:spacing w:val="0"/>
          <w:w w:val="115"/>
          <w:position w:val="7"/>
          <w:sz w:val="13"/>
          <w:szCs w:val="13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999/A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999M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Specification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-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General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Requirements</w:t>
      </w:r>
      <w:r>
        <w:rPr>
          <w:b w:val="0"/>
          <w:bCs w:val="0"/>
          <w:color w:val="231F20"/>
          <w:spacing w:val="-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27" w:lineRule="exact"/>
        <w:ind w:left="461" w:right="0" w:firstLine="0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Alloy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Stainless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 w:before="2"/>
        <w:ind w:left="439" w:right="41" w:hanging="122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213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8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ubin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/>
        <w:ind w:left="439" w:right="41" w:hanging="122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309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Eddy-Current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-8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u-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bular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Magnetic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Saturatio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/>
        <w:ind w:left="439" w:right="104" w:hanging="122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381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Macroetch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esting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Bars,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Billets,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Blooms,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ging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/>
        <w:ind w:left="317" w:right="122" w:firstLine="0"/>
        <w:jc w:val="left"/>
      </w:pP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527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Numbering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Alloys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(UNS</w:t>
      </w:r>
      <w:r>
        <w:rPr>
          <w:b w:val="0"/>
          <w:bCs w:val="0"/>
          <w:color w:val="231F20"/>
          <w:spacing w:val="-1"/>
          <w:w w:val="100"/>
        </w:rPr>
        <w:t>)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3</w:t>
      </w:r>
      <w:r>
        <w:rPr>
          <w:b w:val="0"/>
          <w:bCs w:val="0"/>
          <w:color w:val="231F20"/>
          <w:spacing w:val="0"/>
          <w:w w:val="115"/>
          <w:position w:val="7"/>
          <w:sz w:val="13"/>
          <w:szCs w:val="13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570</w:t>
      </w:r>
      <w:r>
        <w:rPr>
          <w:b w:val="0"/>
          <w:bCs w:val="0"/>
          <w:color w:val="231F20"/>
          <w:spacing w:val="3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Practice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-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Flux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Leakage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Examination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-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Ferromag-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27" w:lineRule="exact"/>
        <w:ind w:left="439" w:right="0" w:firstLine="0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netic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8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ubular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numPr>
          <w:ilvl w:val="1"/>
          <w:numId w:val="1"/>
        </w:numPr>
        <w:tabs>
          <w:tab w:pos="723" w:val="left" w:leader="none"/>
        </w:tabs>
        <w:spacing w:line="229" w:lineRule="exact"/>
        <w:ind w:left="723" w:right="0" w:hanging="41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Documents: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2"/>
        <w:ind w:left="497" w:right="0" w:hanging="190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1"/>
          <w:w w:val="100"/>
        </w:rPr>
        <w:t>SN</w:t>
      </w:r>
      <w:r>
        <w:rPr>
          <w:b w:val="0"/>
          <w:bCs w:val="0"/>
          <w:color w:val="231F20"/>
          <w:spacing w:val="-19"/>
          <w:w w:val="100"/>
        </w:rPr>
        <w:t>T</w:t>
      </w:r>
      <w:r>
        <w:rPr>
          <w:b w:val="0"/>
          <w:bCs w:val="0"/>
          <w:color w:val="231F20"/>
          <w:spacing w:val="1"/>
          <w:w w:val="100"/>
        </w:rPr>
        <w:t>-TC-1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Recommende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Practic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fo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Nondestructive</w:t>
      </w:r>
      <w:r>
        <w:rPr>
          <w:b w:val="0"/>
          <w:bCs w:val="0"/>
          <w:color w:val="231F20"/>
          <w:spacing w:val="1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Personnel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Qualification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/>
        <w:ind w:left="497" w:right="0" w:hanging="190"/>
        <w:jc w:val="left"/>
        <w:rPr>
          <w:sz w:val="13"/>
          <w:szCs w:val="13"/>
        </w:rPr>
      </w:pPr>
      <w:r>
        <w:rPr>
          <w:b w:val="0"/>
          <w:bCs w:val="0"/>
          <w:color w:val="231F20"/>
          <w:spacing w:val="0"/>
          <w:w w:val="100"/>
        </w:rPr>
        <w:t>SAE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J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1086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Alloys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(UNS</w:t>
      </w:r>
      <w:r>
        <w:rPr>
          <w:b w:val="0"/>
          <w:bCs w:val="0"/>
          <w:color w:val="231F20"/>
          <w:spacing w:val="-1"/>
          <w:w w:val="100"/>
        </w:rPr>
        <w:t>)</w:t>
      </w:r>
      <w:r>
        <w:rPr>
          <w:b w:val="0"/>
          <w:bCs w:val="0"/>
          <w:color w:val="231F20"/>
          <w:spacing w:val="0"/>
          <w:w w:val="100"/>
          <w:position w:val="7"/>
          <w:sz w:val="13"/>
          <w:szCs w:val="13"/>
        </w:rPr>
        <w:t>7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2859" w:hanging="25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Ordering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Information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62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Orders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describe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adequately: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7" w:lineRule="exact"/>
        <w:ind w:left="118" w:right="0" w:firstLine="189"/>
        <w:jc w:val="left"/>
      </w:pPr>
      <w:r>
        <w:rPr>
          <w:b w:val="0"/>
          <w:bCs w:val="0"/>
          <w:color w:val="231F20"/>
          <w:spacing w:val="0"/>
          <w:w w:val="100"/>
        </w:rPr>
        <w:t>Quantity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(feet,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metres,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9" w:lineRule="exact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Name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(seamless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9" w:lineRule="exact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9" w:lineRule="exact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(hot-finished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cold-drawn),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9" w:lineRule="exact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956" w:val="left" w:leader="none"/>
        </w:tabs>
        <w:spacing w:line="229" w:lineRule="exact"/>
        <w:ind w:left="956" w:right="0" w:hanging="649"/>
        <w:jc w:val="left"/>
      </w:pP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956" w:val="left" w:leader="none"/>
        </w:tabs>
        <w:spacing w:line="229" w:lineRule="exact"/>
        <w:ind w:left="956" w:right="0" w:hanging="649"/>
        <w:jc w:val="left"/>
      </w:pP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956" w:val="left" w:leader="none"/>
        </w:tabs>
        <w:spacing w:line="229" w:lineRule="exact"/>
        <w:ind w:left="956" w:right="0" w:hanging="649"/>
        <w:jc w:val="left"/>
      </w:pP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956" w:val="left" w:leader="none"/>
        </w:tabs>
        <w:spacing w:line="229" w:lineRule="exact"/>
        <w:ind w:left="956" w:right="0" w:hanging="649"/>
        <w:jc w:val="left"/>
      </w:pPr>
      <w:r>
        <w:rPr>
          <w:b w:val="0"/>
          <w:bCs w:val="0"/>
          <w:color w:val="231F20"/>
          <w:spacing w:val="0"/>
          <w:w w:val="100"/>
        </w:rPr>
        <w:t>Inside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956" w:val="left" w:leader="none"/>
        </w:tabs>
        <w:spacing w:line="229" w:lineRule="exact"/>
        <w:ind w:left="956" w:right="0" w:hanging="649"/>
        <w:jc w:val="left"/>
      </w:pPr>
      <w:r>
        <w:rPr>
          <w:b w:val="0"/>
          <w:bCs w:val="0"/>
          <w:color w:val="231F20"/>
          <w:spacing w:val="0"/>
          <w:w w:val="100"/>
        </w:rPr>
        <w:t>Inside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29" w:lineRule="exact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(specific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random),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29" w:lineRule="exact"/>
        <w:jc w:val="left"/>
        <w:sectPr>
          <w:type w:val="continuous"/>
          <w:pgSz w:w="12240" w:h="15840"/>
          <w:pgMar w:top="700" w:bottom="700" w:left="780" w:right="820"/>
          <w:cols w:num="2" w:equalWidth="0">
            <w:col w:w="5149" w:space="239"/>
            <w:col w:w="5252"/>
          </w:cols>
        </w:sectPr>
      </w:pP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700" w:bottom="700" w:left="780" w:right="820"/>
        </w:sectPr>
      </w:pPr>
    </w:p>
    <w:p>
      <w:pPr>
        <w:numPr>
          <w:ilvl w:val="0"/>
          <w:numId w:val="2"/>
        </w:numPr>
        <w:tabs>
          <w:tab w:pos="399" w:val="left" w:leader="none"/>
        </w:tabs>
        <w:spacing w:line="249" w:lineRule="auto" w:before="88"/>
        <w:ind w:left="11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44.901001pt;margin-top:-1.120833pt;width:59.867pt;height:.1pt;mso-position-horizontal-relative:page;mso-position-vertical-relative:paragraph;z-index:-1603" coordorigin="898,-22" coordsize="1197,2">
            <v:shape style="position:absolute;left:898;top:-22;width:1197;height:2" coordorigin="898,-22" coordsize="1197,0" path="m898,-22l2095,-22e" filled="f" stroked="t" strokeweight=".499pt" strokecolor="#231F20">
              <v:path arrowok="t"/>
            </v:shape>
            <w10:wrap type="none"/>
          </v:group>
        </w:pict>
      </w:r>
      <w:r>
        <w:rPr/>
        <w:pict>
          <v:group style="position:absolute;margin-left:314.304993pt;margin-top:-1.120833pt;width:59.868pt;height:.1pt;mso-position-horizontal-relative:page;mso-position-vertical-relative:paragraph;z-index:-1602" coordorigin="6286,-22" coordsize="1197,2">
            <v:shape style="position:absolute;left:6286;top:-22;width:1197;height:2" coordorigin="6286,-22" coordsize="1197,0" path="m6286,-22l7483,-22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jurisdiction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A01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Stainless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Alloysand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direct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responsibility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Subcommittee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A01.10on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Stainless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Alloy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position w:val="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ubular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Products.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49" w:lineRule="auto"/>
        <w:ind w:left="118" w:right="1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0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10,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2003.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Published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2003.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1951.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previous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2002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335/A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335M-02.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numPr>
          <w:ilvl w:val="0"/>
          <w:numId w:val="2"/>
        </w:numPr>
        <w:tabs>
          <w:tab w:pos="399" w:val="left" w:leader="none"/>
        </w:tabs>
        <w:spacing w:line="173" w:lineRule="exact"/>
        <w:ind w:left="399" w:right="0" w:hanging="93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Boiler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Pressure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8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essel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applications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Specifi-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before="7"/>
        <w:ind w:left="11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SA-335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Section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Code.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numPr>
          <w:ilvl w:val="0"/>
          <w:numId w:val="2"/>
        </w:numPr>
        <w:tabs>
          <w:tab w:pos="399" w:val="left" w:leader="none"/>
        </w:tabs>
        <w:spacing w:line="244" w:lineRule="auto" w:before="88"/>
        <w:ind w:left="307" w:right="2109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Annual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Book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1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ol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01.01.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6"/>
          <w:sz w:val="9"/>
          <w:szCs w:val="9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3"/>
          <w:w w:val="100"/>
          <w:position w:val="6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Annual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Book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1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ol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03.03.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6"/>
          <w:sz w:val="9"/>
          <w:szCs w:val="9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3"/>
          <w:w w:val="100"/>
          <w:position w:val="6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Annual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Book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1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ol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03.01.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numPr>
          <w:ilvl w:val="0"/>
          <w:numId w:val="3"/>
        </w:numPr>
        <w:tabs>
          <w:tab w:pos="399" w:val="left" w:leader="none"/>
        </w:tabs>
        <w:spacing w:line="249" w:lineRule="auto"/>
        <w:ind w:left="118" w:right="105" w:firstLine="189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vailable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Nondestructive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2"/>
          <w:w w:val="100"/>
          <w:position w:val="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esting,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17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Arlin-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gate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Plaza,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Box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28518,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Columbus,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43228-0518.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numPr>
          <w:ilvl w:val="0"/>
          <w:numId w:val="3"/>
        </w:numPr>
        <w:tabs>
          <w:tab w:pos="399" w:val="left" w:leader="none"/>
        </w:tabs>
        <w:spacing w:line="173" w:lineRule="exact"/>
        <w:ind w:left="399" w:right="105" w:hanging="93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vailable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Automotive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Engineers,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400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Commonwealth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Drive,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before="7"/>
        <w:ind w:left="11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sz w:val="15"/>
          <w:szCs w:val="15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arrendale,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5"/>
          <w:w w:val="10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15096.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2240" w:h="15840"/>
          <w:pgMar w:top="700" w:bottom="700" w:left="780" w:right="820"/>
          <w:cols w:num="2" w:equalWidth="0">
            <w:col w:w="5148" w:space="240"/>
            <w:col w:w="5252"/>
          </w:cols>
        </w:sectPr>
      </w:pP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9"/>
        <w:ind w:left="292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*A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Summary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Changes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section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appears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at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end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this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standard.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97"/>
        <w:ind w:left="11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Copyright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©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International,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Barr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Harbor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Drive,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PO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Box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C700,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2"/>
          <w:szCs w:val="12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Conshohocken,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2"/>
          <w:szCs w:val="12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19428-2959,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United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States.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240" w:h="15840"/>
          <w:pgMar w:top="700" w:bottom="700" w:left="780" w:right="8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3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20" w:lineRule="exact" w:before="8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3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48" w:lineRule="auto" w:before="8"/>
        <w:ind w:left="232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Designa-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tio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3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49"/>
        <w:ind w:left="0" w:right="3784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1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39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Chemical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94"/>
        <w:ind w:left="0" w:right="3744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5998pt;margin-top:3.033892pt;width:520.8350pt;height:.1pt;mso-position-horizontal-relative:page;mso-position-vertical-relative:paragraph;z-index:-1601" coordorigin="898,61" coordsize="10417,2">
            <v:shape style="position:absolute;left:898;top:61;width:10417;height:2" coordorigin="898,61" coordsize="10417,0" path="m898,61l11315,61e" filled="f" stroked="t" strokeweight=".998pt" strokecolor="#231F20">
              <v:path arrowok="t"/>
            </v:shape>
            <w10:wrap type="none"/>
          </v:group>
        </w:pict>
      </w:r>
      <w:r>
        <w:rPr/>
        <w:pict>
          <v:group style="position:absolute;margin-left:119.554001pt;margin-top:15.505892pt;width:446.187pt;height:.1pt;mso-position-horizontal-relative:page;mso-position-vertical-relative:paragraph;z-index:-1599" coordorigin="2391,310" coordsize="8924,2">
            <v:shape style="position:absolute;left:2391;top:310;width:8924;height:2" coordorigin="2391,310" coordsize="8924,0" path="m2391,310l11315,310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Composition,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headerReference w:type="default" r:id="rId7"/>
          <w:pgSz w:w="12240" w:h="15840"/>
          <w:pgMar w:header="723" w:footer="513" w:top="1220" w:bottom="700" w:left="780" w:right="800"/>
          <w:cols w:num="4" w:equalWidth="0">
            <w:col w:w="621" w:space="40"/>
            <w:col w:w="792" w:space="588"/>
            <w:col w:w="691" w:space="1046"/>
            <w:col w:w="6882"/>
          </w:cols>
        </w:sectPr>
      </w:pP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937" w:val="left" w:leader="none"/>
          <w:tab w:pos="2191" w:val="left" w:leader="none"/>
        </w:tabs>
        <w:spacing w:before="82"/>
        <w:ind w:left="3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5998pt;margin-top:1.851777pt;width:520.8350pt;height:.1pt;mso-position-horizontal-relative:page;mso-position-vertical-relative:paragraph;z-index:-1598" coordorigin="898,37" coordsize="10417,2">
            <v:shape style="position:absolute;left:898;top:37;width:10417;height:2" coordorigin="898,37" coordsize="10417,0" path="m898,37l11315,37e" filled="f" stroked="t" strokeweight=".499pt" strokecolor="#231F20">
              <v:path arrowok="t"/>
            </v:shape>
            <w10:wrap type="none"/>
          </v:group>
        </w:pict>
      </w:r>
      <w:r>
        <w:rPr/>
        <w:pict>
          <v:shape style="position:absolute;margin-left:215.236481pt;margin-top:-22.596659pt;width:122.940987pt;height:130.248867pt;mso-position-horizontal-relative:page;mso-position-vertical-relative:paragraph;z-index:-159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494" w:hRule="exact"/>
                    </w:trPr>
                    <w:tc>
                      <w:tcPr>
                        <w:tcW w:w="121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59" w:val="left" w:leader="none"/>
                          </w:tabs>
                          <w:spacing w:line="150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Man-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position w:val="8"/>
                            <w:sz w:val="14"/>
                            <w:szCs w:val="14"/>
                          </w:rPr>
                          <w:t>Ph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01" w:val="left" w:leader="none"/>
                          </w:tabs>
                          <w:spacing w:line="164" w:lineRule="auto" w:before="24"/>
                          <w:ind w:left="1102" w:right="-24" w:hanging="98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ganese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position w:val="8"/>
                            <w:sz w:val="14"/>
                            <w:szCs w:val="14"/>
                          </w:rPr>
                          <w:t>pho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position w:val="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position w:val="0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4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66" w:lineRule="exact"/>
                          <w:ind w:left="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os-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680" w:val="left" w:leader="none"/>
                          </w:tabs>
                          <w:spacing w:line="167" w:lineRule="exact"/>
                          <w:ind w:left="2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-7"/>
                            <w:sz w:val="14"/>
                            <w:szCs w:val="14"/>
                          </w:rPr>
                          <w:t>rus,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-7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Sulfu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9"/>
                            <w:w w:val="100"/>
                            <w:position w:val="0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46" w:val="left" w:leader="none"/>
                          </w:tabs>
                          <w:spacing w:line="196" w:lineRule="exact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-7"/>
                            <w:sz w:val="14"/>
                            <w:szCs w:val="14"/>
                          </w:rPr>
                          <w:t>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-7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14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before="40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59" w:val="left" w:leader="none"/>
                            <w:tab w:pos="1913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85" w:hRule="exact"/>
                    </w:trPr>
                    <w:tc>
                      <w:tcPr>
                        <w:tcW w:w="24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0.10–0.60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353.134338pt;margin-top:-21.527515pt;width:208.87565pt;height:403.380293pt;mso-position-horizontal-relative:page;mso-position-vertical-relative:paragraph;z-index:-159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857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7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60" w:lineRule="exact" w:before="1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20" w:right="9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10"/>
                          <w:ind w:left="20" w:right="9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405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right="44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Molybde-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127" w:val="left" w:leader="none"/>
                            <w:tab w:pos="2325" w:val="left" w:leader="none"/>
                          </w:tabs>
                          <w:spacing w:before="8"/>
                          <w:ind w:right="2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Chromium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Others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60" w:lineRule="exact" w:before="1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27" w:val="left" w:leader="none"/>
                            <w:tab w:pos="2251" w:val="left" w:leader="none"/>
                          </w:tabs>
                          <w:ind w:right="7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0.44–0.65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940" w:val="left" w:leader="none"/>
                            <w:tab w:pos="2465" w:val="left" w:leader="none"/>
                          </w:tabs>
                          <w:spacing w:before="10"/>
                          <w:ind w:right="28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0.50–0.81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0.44–0.65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0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4.00–6.00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0.45–0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2" w:val="left" w:leader="none"/>
                          </w:tabs>
                          <w:spacing w:line="159" w:lineRule="exact"/>
                          <w:ind w:left="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342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10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4.00–6.00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0.45–0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170" w:val="left" w:leader="none"/>
                          </w:tabs>
                          <w:spacing w:before="10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4.00–6.00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0.45–0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2" w:val="left" w:leader="none"/>
                          </w:tabs>
                          <w:spacing w:line="159" w:lineRule="exact"/>
                          <w:ind w:left="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86" w:val="left" w:leader="none"/>
                          </w:tabs>
                          <w:spacing w:line="171" w:lineRule="exact"/>
                          <w:ind w:left="25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6"/>
                            <w:sz w:val="9"/>
                            <w:szCs w:val="9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0.25–1.00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188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8.00–10.00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0.90–1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3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0.50–1.00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1.00–1.50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0.44–0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3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0.80–1.25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0.44–0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2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1.15–1.65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443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0.44–0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3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2.65–3.35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0.80–1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2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1.90–2.60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0.87–1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22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.13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1.90–2.60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0.05–0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1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0.02–0.08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0.0005–0.006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1.45–1.75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0.20–0.50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8.00–9.50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0.85–1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39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.05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0.18–0.25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7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0.030–0.070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8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0.06–0.10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230" w:right="-2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8.50–9.50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0.30–0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39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3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0.03–0.07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0.04–0.09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1.5–2.00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6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0.001–0.006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110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10.00–12.50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5"/>
                            <w:sz w:val="14"/>
                            <w:szCs w:val="14"/>
                          </w:rPr>
                          <w:t>0.25–0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39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0.15–0.30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1.50–2.50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0.30–1.70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2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0.0005–0.005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0.040–0.100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0.10–0.50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159" w:lineRule="exact"/>
                          <w:ind w:left="188" w:right="-2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8.50–10.50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0.90–1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1" w:val="left" w:leader="none"/>
                          </w:tabs>
                          <w:spacing w:line="159" w:lineRule="exact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0.18–0.25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0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0.060–0.10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0.0003–0.006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0.04–0.09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0.04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max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78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0.90–1.10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1522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0.10–0.20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7" w:val="left" w:leader="none"/>
          <w:tab w:pos="2191" w:val="left" w:leader="none"/>
        </w:tabs>
        <w:spacing w:before="10"/>
        <w:ind w:left="3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1547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0.10–0.20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211" w:val="left" w:leader="none"/>
        </w:tabs>
        <w:spacing w:before="10"/>
        <w:ind w:left="3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K41545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0.15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211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P5b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K51545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0.15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211" w:val="left" w:leader="none"/>
        </w:tabs>
        <w:spacing w:before="10"/>
        <w:ind w:left="30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P5c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K41245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0.12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211" w:val="left" w:leader="none"/>
        </w:tabs>
        <w:spacing w:before="10"/>
        <w:ind w:left="3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S50400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0.15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7" w:val="left" w:leader="none"/>
          <w:tab w:pos="2192" w:val="left" w:leader="none"/>
        </w:tabs>
        <w:spacing w:before="10"/>
        <w:ind w:left="3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1597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0.05–0.15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7" w:val="left" w:leader="none"/>
          <w:tab w:pos="2192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1562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0.05–0.15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7" w:val="left" w:leader="none"/>
          <w:tab w:pos="2192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1578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0.05–0.15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192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K31545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0.05–0.15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192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K21590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0.05–0.15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192" w:val="left" w:leader="none"/>
        </w:tabs>
        <w:spacing w:before="10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K41650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0.04–0.10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932" w:val="left" w:leader="none"/>
          <w:tab w:pos="2192" w:val="left" w:leader="none"/>
          <w:tab w:pos="3564" w:val="left" w:leader="none"/>
          <w:tab w:pos="4584" w:val="left" w:leader="none"/>
          <w:tab w:pos="5788" w:val="right" w:leader="none"/>
        </w:tabs>
        <w:spacing w:before="82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K91560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0.08–0.12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0.30–0.60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0.020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932" w:val="left" w:leader="none"/>
          <w:tab w:pos="2192" w:val="left" w:leader="none"/>
          <w:tab w:pos="3564" w:val="left" w:leader="none"/>
          <w:tab w:pos="4584" w:val="left" w:leader="none"/>
          <w:tab w:pos="5788" w:val="right" w:leader="none"/>
        </w:tabs>
        <w:spacing w:before="695"/>
        <w:ind w:left="3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K92460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0.07–0.13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0.30–0.60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0.020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932" w:val="left" w:leader="none"/>
          <w:tab w:pos="2192" w:val="left" w:leader="none"/>
          <w:tab w:pos="3584" w:val="left" w:leader="none"/>
          <w:tab w:pos="4584" w:val="left" w:leader="none"/>
          <w:tab w:pos="5438" w:val="left" w:leader="none"/>
        </w:tabs>
        <w:ind w:left="26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K92930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0.07–0.14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0.70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0.020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932" w:val="left" w:leader="none"/>
          <w:tab w:pos="2192" w:val="left" w:leader="none"/>
          <w:tab w:pos="3564" w:val="left" w:leader="none"/>
          <w:tab w:pos="4429" w:val="left" w:leader="none"/>
        </w:tabs>
        <w:spacing w:before="82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K91061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0.09–0.13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0.30–0.60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0.020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  </w:t>
      </w:r>
      <w:r>
        <w:rPr>
          <w:rFonts w:ascii="Arial" w:hAnsi="Arial" w:cs="Arial" w:eastAsia="Arial"/>
          <w:b w:val="0"/>
          <w:bCs w:val="0"/>
          <w:color w:val="231F20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0.010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95"/>
        <w:ind w:left="2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5998pt;margin-top:2.240945pt;width:520.8350pt;height:.1pt;mso-position-horizontal-relative:page;mso-position-vertical-relative:paragraph;z-index:-1600" coordorigin="898,45" coordsize="10417,2">
            <v:shape style="position:absolute;left:898;top:45;width:10417;height:2" coordorigin="898,45" coordsize="10417,0" path="m898,45l11315,45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New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established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accordance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Practice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527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SAE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J1086,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Practice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Numbering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Metals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Alloys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(UNS).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52" w:lineRule="auto" w:before="5"/>
        <w:ind w:left="118" w:right="119" w:firstLine="13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5c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have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titanium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less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4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carbon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more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than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0.70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%;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columbium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content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8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10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carb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content.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12240" w:h="15840"/>
          <w:pgMar w:top="700" w:bottom="700" w:left="780" w:right="800"/>
        </w:sectPr>
      </w:pP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76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(Ends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3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Optional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(Section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8,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est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Permissible</w:t>
      </w:r>
      <w:r>
        <w:rPr>
          <w:b w:val="0"/>
          <w:bCs w:val="0"/>
          <w:color w:val="231F20"/>
          <w:spacing w:val="-14"/>
          <w:w w:val="100"/>
        </w:rPr>
        <w:t> </w:t>
      </w:r>
      <w:r>
        <w:rPr>
          <w:b w:val="0"/>
          <w:bCs w:val="0"/>
          <w:color w:val="231F20"/>
          <w:spacing w:val="-24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ariation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4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eight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3"/>
        <w:ind w:left="118" w:right="0" w:firstLine="189"/>
        <w:jc w:val="both"/>
      </w:pP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est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report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(Certification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Specifi-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cation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ind w:left="906" w:right="0" w:hanging="599"/>
        <w:jc w:val="left"/>
      </w:pP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designation,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98" w:val="left" w:leader="none"/>
        </w:tabs>
        <w:spacing w:line="230" w:lineRule="exact" w:before="6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Special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General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68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Specifi-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cation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herein.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spacing w:before="74"/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br w:type="column"/>
      </w:r>
      <w:r>
        <w:rPr>
          <w:color w:val="231F20"/>
          <w:spacing w:val="0"/>
          <w:w w:val="100"/>
        </w:rPr>
        <w:t>Materials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Manufactu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70"/>
        <w:ind w:left="118" w:right="124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cold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drawn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finishing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5.3.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7"/>
        <w:ind w:left="118" w:right="12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Grade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P2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P12</w:t>
      </w:r>
      <w:r>
        <w:rPr>
          <w:b w:val="0"/>
          <w:bCs w:val="0"/>
          <w:i w:val="0"/>
          <w:color w:val="231F20"/>
          <w:spacing w:val="0"/>
          <w:w w:val="100"/>
        </w:rPr>
        <w:t>—The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steel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made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coarse-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grain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melting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practice.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Specific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limits,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if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</w:t>
      </w:r>
      <w:r>
        <w:rPr>
          <w:b w:val="0"/>
          <w:bCs w:val="0"/>
          <w:i w:val="0"/>
          <w:color w:val="231F20"/>
          <w:spacing w:val="-14"/>
          <w:w w:val="100"/>
        </w:rPr>
        <w:t>y</w:t>
      </w:r>
      <w:r>
        <w:rPr>
          <w:b w:val="0"/>
          <w:bCs w:val="0"/>
          <w:i w:val="0"/>
          <w:color w:val="231F20"/>
          <w:spacing w:val="0"/>
          <w:w w:val="100"/>
        </w:rPr>
        <w:t>,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grain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size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deoxidation</w:t>
      </w:r>
      <w:r>
        <w:rPr>
          <w:b w:val="0"/>
          <w:bCs w:val="0"/>
          <w:i w:val="0"/>
          <w:color w:val="231F20"/>
          <w:spacing w:val="2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practice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matter</w:t>
      </w:r>
      <w:r>
        <w:rPr>
          <w:b w:val="0"/>
          <w:bCs w:val="0"/>
          <w:i w:val="0"/>
          <w:color w:val="231F20"/>
          <w:spacing w:val="2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agreement</w:t>
      </w:r>
      <w:r>
        <w:rPr>
          <w:b w:val="0"/>
          <w:bCs w:val="0"/>
          <w:i w:val="0"/>
          <w:color w:val="231F20"/>
          <w:spacing w:val="2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between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manufacturer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purchase</w:t>
      </w:r>
      <w:r>
        <w:rPr>
          <w:b w:val="0"/>
          <w:bCs w:val="0"/>
          <w:i w:val="0"/>
          <w:color w:val="231F20"/>
          <w:spacing w:val="-12"/>
          <w:w w:val="100"/>
        </w:rPr>
        <w:t>r</w:t>
      </w:r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656" w:val="left" w:leader="none"/>
        </w:tabs>
        <w:spacing w:before="4"/>
        <w:ind w:left="656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eatment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0"/>
        <w:ind w:left="118" w:right="124" w:firstLine="189"/>
        <w:jc w:val="both"/>
      </w:pP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P5c,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P23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P91,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P92,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P122,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5.3.2,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reheated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full-annealed,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isothermal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nealed,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condition.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P5,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P5b,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P21,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P22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1250°F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[675°C],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tempering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15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1200°F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[650°C].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2240" w:h="15840"/>
          <w:pgMar w:top="700" w:bottom="700" w:left="780" w:right="800"/>
          <w:cols w:num="2" w:equalWidth="0">
            <w:col w:w="5148" w:space="240"/>
            <w:col w:w="5272"/>
          </w:cols>
        </w:sectPr>
      </w:pPr>
    </w:p>
    <w:p>
      <w:pPr>
        <w:spacing w:line="245" w:lineRule="auto" w:before="50"/>
        <w:ind w:left="118" w:right="0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3—It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recommended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least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100°F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[50°C]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above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intended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temperature;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conse-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quentl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purchaser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advise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manufacturer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over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100°F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[600°C].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cold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drawn,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1200°F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[650°C]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1300°F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[705°C]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instead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5.3.1.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7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P5c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1325°F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[715°C]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1375°F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[745°C].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45" w:lineRule="auto"/>
        <w:ind w:left="118" w:right="0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3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4—Certain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ferritic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covered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harden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cooled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rapidly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above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critical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Some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air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harden,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become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hardened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undesirable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degree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when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cooled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air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high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temperatures.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Therefore,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operations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involving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above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critical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temperatures,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welding,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flanging,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hot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bending,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followed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suitable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treatment.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P92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1900°F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[1040°C]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P122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1900°F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[1040°C]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minimum,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0"/>
          <w:w w:val="96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P23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1900°F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[1040°C]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air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cooling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accelerated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cooling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17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5.4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S7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fied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P91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1900°F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[1040°C]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minimum,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mum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Alternativel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liquid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tempering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allowed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thicknesses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above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in.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mutually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upon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case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1900°F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[1040°C]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final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Chemical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Composition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80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chemical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composition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prescribed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-12"/>
          <w:w w:val="100"/>
        </w:rPr>
        <w:t>W</w:t>
      </w:r>
      <w:r>
        <w:rPr>
          <w:color w:val="231F20"/>
          <w:spacing w:val="0"/>
          <w:w w:val="100"/>
        </w:rPr>
        <w:t>orkmanship,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0"/>
          <w:w w:val="100"/>
        </w:rPr>
        <w:t>Finish,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0"/>
          <w:w w:val="100"/>
        </w:rPr>
        <w:t>Appearance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80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explore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-13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icient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visual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assurance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been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properly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evaluated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respect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depth.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Exploration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necessary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ensure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compliance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7.2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1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penetrate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-1"/>
          <w:w w:val="100"/>
        </w:rPr>
        <w:t>2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3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3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3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encroach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on</w:t>
      </w:r>
      <w:r>
        <w:rPr>
          <w:b w:val="0"/>
          <w:bCs w:val="0"/>
          <w:color w:val="231F20"/>
          <w:spacing w:val="3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3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minimum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4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considered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defects.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with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such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defects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given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one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following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dispositions: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9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grinding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limits.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9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Repaired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visions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7.6.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line="230" w:lineRule="exact" w:before="19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containing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limits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806" w:val="left" w:leader="none"/>
        </w:tabs>
        <w:spacing w:before="16"/>
        <w:ind w:left="8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Rejected.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4"/>
        </w:numPr>
        <w:tabs>
          <w:tab w:pos="656" w:val="left" w:leader="none"/>
        </w:tabs>
        <w:spacing w:line="230" w:lineRule="exact" w:before="45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br w:type="column"/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workmanlike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evaluat-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conformance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7.2,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grinding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4"/>
        </w:numPr>
        <w:tabs>
          <w:tab w:pos="806" w:val="left" w:leader="none"/>
        </w:tabs>
        <w:spacing w:line="230" w:lineRule="exact"/>
        <w:ind w:left="118" w:right="105" w:firstLine="189"/>
        <w:jc w:val="both"/>
      </w:pPr>
      <w:r>
        <w:rPr>
          <w:b w:val="0"/>
          <w:bCs w:val="0"/>
          <w:color w:val="231F20"/>
          <w:spacing w:val="0"/>
          <w:w w:val="100"/>
        </w:rPr>
        <w:t>Mechanical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marks,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abrasions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5)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pits,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deeper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16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4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[1.6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5" w:lineRule="auto"/>
        <w:ind w:left="118" w:right="103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1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5—Marks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abrasions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defined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marks,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dinges,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guide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marks,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roll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marks,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scratches,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scores,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die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marks,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like.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pStyle w:val="BodyText"/>
        <w:numPr>
          <w:ilvl w:val="2"/>
          <w:numId w:val="4"/>
        </w:numPr>
        <w:tabs>
          <w:tab w:pos="806" w:val="left" w:leader="none"/>
        </w:tabs>
        <w:spacing w:line="230" w:lineRule="exact" w:before="74"/>
        <w:ind w:left="118" w:right="103" w:firstLine="189"/>
        <w:jc w:val="both"/>
      </w:pPr>
      <w:r>
        <w:rPr>
          <w:b w:val="0"/>
          <w:bCs w:val="0"/>
          <w:color w:val="231F20"/>
          <w:spacing w:val="-13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isual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commonly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referred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scabs,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seams,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laps,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tears,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slivers,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found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exploration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dance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7.1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deeper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thickness.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5"/>
        </w:numPr>
        <w:tabs>
          <w:tab w:pos="656" w:val="left" w:leader="none"/>
        </w:tabs>
        <w:spacing w:line="230" w:lineRule="exact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purchaser’s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discretion,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rejection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acceptable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7.2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scattered,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appear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over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area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excess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what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considered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workmanlike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finish.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Disposition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matter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5"/>
        </w:numPr>
        <w:tabs>
          <w:tab w:pos="656" w:val="left" w:leader="none"/>
        </w:tabs>
        <w:spacing w:line="230" w:lineRule="exact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grinding,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smooth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curved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maintained,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decreased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below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231F20"/>
          <w:spacing w:val="-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point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grinding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reduced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amount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104"/>
        <w:jc w:val="both"/>
      </w:pPr>
      <w:r>
        <w:rPr>
          <w:b w:val="0"/>
          <w:bCs w:val="0"/>
          <w:color w:val="231F20"/>
          <w:spacing w:val="0"/>
          <w:w w:val="100"/>
        </w:rPr>
        <w:t>7.5.1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measurements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mechanical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caliper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properly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calibrated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device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appropriate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accurac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case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dispute,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measurement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determined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mechanical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caliper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govern.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6"/>
        </w:numPr>
        <w:tabs>
          <w:tab w:pos="656" w:val="left" w:leader="none"/>
        </w:tabs>
        <w:spacing w:line="230" w:lineRule="exact"/>
        <w:ind w:left="118" w:right="104" w:firstLine="189"/>
        <w:jc w:val="both"/>
      </w:pPr>
      <w:r>
        <w:rPr>
          <w:b w:val="0"/>
          <w:bCs w:val="0"/>
          <w:color w:val="231F20"/>
          <w:spacing w:val="-17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eld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permitted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approval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6"/>
        </w:numPr>
        <w:tabs>
          <w:tab w:pos="656" w:val="left" w:leader="none"/>
        </w:tabs>
        <w:spacing w:line="227" w:lineRule="exact"/>
        <w:ind w:left="656" w:right="0" w:hanging="350"/>
        <w:jc w:val="left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straight.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oduct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0"/>
          <w:w w:val="100"/>
        </w:rPr>
        <w:t>Analysis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62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request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6)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consist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72"/>
        <w:ind w:left="4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90" w:val="left" w:leader="none"/>
        </w:tabs>
        <w:spacing w:before="10"/>
        <w:ind w:left="4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Under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91" w:val="left" w:leader="none"/>
        </w:tabs>
        <w:spacing w:before="10"/>
        <w:ind w:left="4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190" w:val="left" w:leader="none"/>
        </w:tabs>
        <w:spacing w:before="10"/>
        <w:ind w:left="4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over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fraction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thereof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45" w:lineRule="auto"/>
        <w:ind w:left="118" w:right="104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4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6—A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consist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lengths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specified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8.1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same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thickness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74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analyses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reported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purchaser’s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representative,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91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carbon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content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vary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−0.01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+0.02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8.1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does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6.1,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billets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conforming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accepted.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367" w:val="left" w:leader="none"/>
        </w:tabs>
        <w:ind w:left="367" w:right="0" w:hanging="250"/>
        <w:jc w:val="left"/>
        <w:rPr>
          <w:b w:val="0"/>
          <w:bCs w:val="0"/>
        </w:rPr>
      </w:pP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ensile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Hardness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30" w:lineRule="exact" w:before="62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tensile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prescribed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56" w:val="left" w:leader="none"/>
        </w:tabs>
        <w:spacing w:line="227" w:lineRule="exact"/>
        <w:ind w:left="656" w:right="0" w:hanging="350"/>
        <w:jc w:val="left"/>
      </w:pP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lists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elongation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27" w:lineRule="exact"/>
        <w:jc w:val="left"/>
        <w:sectPr>
          <w:pgSz w:w="12240" w:h="15840"/>
          <w:pgMar w:header="723" w:footer="513" w:top="1220" w:bottom="700" w:left="780" w:right="820"/>
          <w:cols w:num="2" w:equalWidth="0">
            <w:col w:w="5149" w:space="239"/>
            <w:col w:w="525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ensile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strength,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min: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49"/>
        <w:ind w:left="0" w:right="1838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2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4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ensile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94"/>
        <w:ind w:left="0" w:right="1838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3999pt;margin-top:3.033892pt;width:520.8430pt;height:.1pt;mso-position-horizontal-relative:page;mso-position-vertical-relative:paragraph;z-index:-1595" coordorigin="898,61" coordsize="10417,2">
            <v:shape style="position:absolute;left:898;top:61;width:10417;height:2" coordorigin="898,61" coordsize="10417,0" path="m898,61l11315,6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tabs>
          <w:tab w:pos="1515" w:val="left" w:leader="none"/>
          <w:tab w:pos="2736" w:val="left" w:leader="none"/>
          <w:tab w:pos="3950" w:val="left" w:leader="none"/>
          <w:tab w:pos="5035" w:val="left" w:leader="none"/>
          <w:tab w:pos="6562" w:val="left" w:leader="none"/>
          <w:tab w:pos="7744" w:val="left" w:leader="none"/>
        </w:tabs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3999pt;margin-top:-2.245561pt;width:520.8430pt;height:.1pt;mso-position-horizontal-relative:page;mso-position-vertical-relative:paragraph;z-index:-1593" coordorigin="898,-45" coordsize="10417,2">
            <v:shape style="position:absolute;left:898;top:-45;width:10417;height:2" coordorigin="898,-45" coordsize="10417,0" path="m898,-45l11315,-45e" filled="f" stroked="t" strokeweight=".499pt" strokecolor="#231F20">
              <v:path arrowok="t"/>
            </v:shape>
            <w10:wrap type="none"/>
          </v:group>
        </w:pict>
      </w:r>
      <w:r>
        <w:rPr/>
        <w:pict>
          <v:group style="position:absolute;margin-left:44.903999pt;margin-top:10.805439pt;width:520.8430pt;height:.1pt;mso-position-horizontal-relative:page;mso-position-vertical-relative:paragraph;z-index:-1592" coordorigin="898,216" coordsize="10417,2">
            <v:shape style="position:absolute;left:898;top:216;width:10417;height:2" coordorigin="898,216" coordsize="10417,0" path="m898,216l11315,216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Others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2240" w:h="15840"/>
          <w:pgMar w:header="723" w:footer="513" w:top="1220" w:bottom="700" w:left="760" w:right="820"/>
          <w:cols w:num="2" w:equalWidth="0">
            <w:col w:w="1540" w:space="331"/>
            <w:col w:w="8789"/>
          </w:cols>
        </w:sectPr>
      </w:pPr>
    </w:p>
    <w:p>
      <w:pPr>
        <w:spacing w:line="252" w:lineRule="auto" w:before="10"/>
        <w:ind w:left="344" w:right="778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ksi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MPa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5" w:lineRule="auto" w:before="1"/>
        <w:ind w:left="344" w:right="0" w:hanging="14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ield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strength,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min: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ksi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60" w:lineRule="exact"/>
        <w:ind w:left="3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3999pt;margin-top:9.985399pt;width:520.8430pt;height:.1pt;mso-position-horizontal-relative:page;mso-position-vertical-relative:paragraph;z-index:-1594" coordorigin="898,200" coordsize="10417,2">
            <v:shape style="position:absolute;left:898;top:200;width:10417;height:2" coordorigin="898,200" coordsize="10417,0" path="m898,200l11315,200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MPa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55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380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205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60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415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32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220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74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510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58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400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85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585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60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415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90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620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64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440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90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620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58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400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205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700" w:bottom="700" w:left="760" w:right="820"/>
          <w:cols w:num="8" w:equalWidth="0">
            <w:col w:w="1411" w:space="558"/>
            <w:col w:w="438" w:space="783"/>
            <w:col w:w="438" w:space="783"/>
            <w:col w:w="438" w:space="776"/>
            <w:col w:w="438" w:space="848"/>
            <w:col w:w="438" w:space="927"/>
            <w:col w:w="438" w:space="891"/>
            <w:col w:w="1055"/>
          </w:cols>
        </w:sectPr>
      </w:pP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700" w:bottom="700" w:left="760" w:right="820"/>
        </w:sectPr>
      </w:pPr>
    </w:p>
    <w:p>
      <w:pPr>
        <w:spacing w:before="79"/>
        <w:ind w:left="130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4.905998pt;margin-top:16.193893pt;width:251.434pt;height:.1pt;mso-position-horizontal-relative:page;mso-position-vertical-relative:paragraph;z-index:-1591" coordorigin="898,324" coordsize="5029,2">
            <v:shape style="position:absolute;left:898;top:324;width:5029;height:2" coordorigin="898,324" coordsize="5029,0" path="m898,324l5927,324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3</w:t>
      </w:r>
      <w:r>
        <w:rPr>
          <w:rFonts w:ascii="Arial" w:hAnsi="Arial" w:cs="Arial" w:eastAsia="Arial"/>
          <w:b/>
          <w:bCs/>
          <w:color w:val="231F20"/>
          <w:spacing w:val="3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Elongation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40" w:lineRule="exact" w:before="5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tabs>
          <w:tab w:pos="4015" w:val="left" w:leader="none"/>
        </w:tabs>
        <w:ind w:left="1306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Direction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Equatio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9"/>
          <w:szCs w:val="9"/>
        </w:rPr>
      </w:r>
    </w:p>
    <w:p>
      <w:pPr>
        <w:spacing w:after="0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12240" w:h="15840"/>
          <w:pgMar w:top="700" w:bottom="700" w:left="760" w:right="820"/>
          <w:cols w:num="2" w:equalWidth="0">
            <w:col w:w="4000" w:space="1262"/>
            <w:col w:w="5398"/>
          </w:cols>
        </w:sectPr>
      </w:pPr>
    </w:p>
    <w:p>
      <w:pPr>
        <w:spacing w:before="48"/>
        <w:ind w:left="18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Elongation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Requirements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2" w:lineRule="auto"/>
        <w:ind w:left="2367" w:right="1502" w:hanging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5998pt;margin-top:-2.244557pt;width:251.434pt;height:.1pt;mso-position-horizontal-relative:page;mso-position-vertical-relative:paragraph;z-index:-1589" coordorigin="898,-45" coordsize="5029,2">
            <v:shape style="position:absolute;left:898;top:-45;width:5029;height:2" coordorigin="898,-45" coordsize="5029,0" path="m898,-45l5927,-45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except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909" w:val="left" w:leader="none"/>
        </w:tabs>
        <w:ind w:left="258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44.153pt;margin-top:10.803764pt;width:152.186pt;height:.1pt;mso-position-horizontal-relative:page;mso-position-vertical-relative:paragraph;z-index:-1588" coordorigin="2883,216" coordsize="3044,2">
            <v:shape style="position:absolute;left:2883;top:216;width:3044;height:2" coordorigin="2883,216" coordsize="3044,0" path="m2883,216l5927,216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0"/>
        <w:ind w:left="968" w:right="0" w:hanging="14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Longitudinal,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except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52" w:lineRule="auto"/>
        <w:ind w:left="968" w:right="60" w:hanging="14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ransverse,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except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0"/>
        <w:ind w:left="610" w:right="480" w:firstLine="97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48t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15.00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1.87t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15.00]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52" w:lineRule="auto"/>
        <w:ind w:left="610" w:right="480" w:firstLine="9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32t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10.00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1.25t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10.00]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252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700" w:bottom="700" w:left="760" w:right="820"/>
          <w:cols w:num="3" w:equalWidth="0">
            <w:col w:w="4904" w:space="40"/>
            <w:col w:w="3407" w:space="40"/>
            <w:col w:w="2269"/>
          </w:cols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2" w:lineRule="auto"/>
        <w:ind w:left="230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Longi-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tudi-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52" w:lineRule="auto"/>
        <w:ind w:left="356" w:right="0" w:hanging="2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rans-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verse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52" w:lineRule="auto"/>
        <w:ind w:left="32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Longi-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tudi-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52" w:lineRule="auto"/>
        <w:ind w:left="356" w:right="0" w:hanging="2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rans-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verse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55"/>
        <w:ind w:left="885" w:right="645" w:hanging="14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Longitudinal,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"/>
        <w:ind w:left="7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where: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7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5998pt;margin-top:4.922928pt;width:251.434pt;height:.1pt;mso-position-horizontal-relative:page;mso-position-vertical-relative:paragraph;z-index:-1587" coordorigin="898,98" coordsize="5029,2">
            <v:shape style="position:absolute;left:898;top:98;width:5029;height:2" coordorigin="898,98" coordsize="5029,0" path="m898,98l5927,98e" filled="f" stroked="t" strokeweight=".499pt" strokecolor="#231F20">
              <v:path arrowok="t"/>
            </v:shape>
            <w10:wrap type="none"/>
          </v:group>
        </w:pict>
      </w:r>
      <w:r>
        <w:rPr/>
        <w:pict>
          <v:shape style="position:absolute;margin-left:45.855221pt;margin-top:8.077725pt;width:244.405118pt;height:170.979362pt;mso-position-horizontal-relative:page;mso-position-vertical-relative:paragraph;z-index:-158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153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Elongation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mm,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2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(or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4D),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%: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Basic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minimum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elongation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83" w:right="283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wall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4"/>
                            <w:sz w:val="8"/>
                            <w:szCs w:val="8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8"/>
                            <w:szCs w:val="8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[8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mm]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over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thickness,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strip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tests,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small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sizes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tested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full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section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When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standard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round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2-in.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19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283" w:right="283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3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50-mm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gage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length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exact" w:before="1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130" w:val="left" w:leader="none"/>
                            <w:tab w:pos="1891" w:val="left" w:leader="none"/>
                          </w:tabs>
                          <w:ind w:left="369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20"/>
                            <w:sz w:val="9"/>
                            <w:szCs w:val="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9"/>
                            <w:szCs w:val="9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proportionally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smaller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size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specimen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with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gage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length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equal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(4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times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diameter)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used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strip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tests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deduction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each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-in.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[0.8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mm]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decrease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wall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thickness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below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[8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mm]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from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basic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minimum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elongation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following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percentage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7" w:hRule="exact"/>
                    </w:trPr>
                    <w:tc>
                      <w:tcPr>
                        <w:tcW w:w="20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points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shall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812" w:type="dxa"/>
                        <w:gridSpan w:val="4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elongation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50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mm,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10"/>
        <w:ind w:left="7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actual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thickness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specimens,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[mm].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2"/>
        <w:numPr>
          <w:ilvl w:val="0"/>
          <w:numId w:val="1"/>
        </w:numPr>
        <w:tabs>
          <w:tab w:pos="849" w:val="left" w:leader="none"/>
        </w:tabs>
        <w:ind w:left="849" w:right="0" w:hanging="35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Permissible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20"/>
          <w:w w:val="100"/>
        </w:rPr>
        <w:t>V</w:t>
      </w:r>
      <w:r>
        <w:rPr>
          <w:color w:val="231F20"/>
          <w:spacing w:val="0"/>
          <w:w w:val="100"/>
        </w:rPr>
        <w:t>ariations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0"/>
          <w:w w:val="100"/>
        </w:rPr>
        <w:t>in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Diameter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52" w:lineRule="auto" w:before="55"/>
        <w:ind w:left="57" w:right="480" w:firstLine="97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32t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10.00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=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1.25t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10.00]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252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700" w:bottom="700" w:left="760" w:right="820"/>
          <w:cols w:num="6" w:equalWidth="0">
            <w:col w:w="2698" w:space="40"/>
            <w:col w:w="727" w:space="40"/>
            <w:col w:w="716" w:space="40"/>
            <w:col w:w="727" w:space="40"/>
            <w:col w:w="3876" w:space="40"/>
            <w:col w:w="1716"/>
          </w:cols>
        </w:sectPr>
      </w:pPr>
    </w:p>
    <w:p>
      <w:pPr>
        <w:pStyle w:val="BodyText"/>
        <w:numPr>
          <w:ilvl w:val="1"/>
          <w:numId w:val="1"/>
        </w:numPr>
        <w:tabs>
          <w:tab w:pos="6164" w:val="left" w:leader="none"/>
        </w:tabs>
        <w:spacing w:line="230" w:lineRule="exact" w:before="62"/>
        <w:ind w:left="5526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variations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those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6164" w:val="left" w:leader="none"/>
        </w:tabs>
        <w:spacing w:line="230" w:lineRule="exact"/>
        <w:ind w:left="5526" w:right="105" w:firstLine="189"/>
        <w:jc w:val="both"/>
      </w:pPr>
      <w:r>
        <w:rPr>
          <w:b w:val="0"/>
          <w:bCs w:val="0"/>
          <w:color w:val="231F20"/>
          <w:spacing w:val="0"/>
          <w:w w:val="105"/>
        </w:rPr>
        <w:t>For</w:t>
      </w:r>
      <w:r>
        <w:rPr>
          <w:b w:val="0"/>
          <w:bCs w:val="0"/>
          <w:color w:val="231F20"/>
          <w:spacing w:val="-35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pipe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ordered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to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inside</w:t>
      </w:r>
      <w:r>
        <w:rPr>
          <w:b w:val="0"/>
          <w:bCs w:val="0"/>
          <w:color w:val="231F20"/>
          <w:spacing w:val="-35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diamete</w:t>
      </w:r>
      <w:r>
        <w:rPr>
          <w:b w:val="0"/>
          <w:bCs w:val="0"/>
          <w:color w:val="231F20"/>
          <w:spacing w:val="-9"/>
          <w:w w:val="105"/>
        </w:rPr>
        <w:t>r</w:t>
      </w:r>
      <w:r>
        <w:rPr>
          <w:b w:val="0"/>
          <w:bCs w:val="0"/>
          <w:color w:val="231F20"/>
          <w:spacing w:val="0"/>
          <w:w w:val="105"/>
        </w:rPr>
        <w:t>,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the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inside</w:t>
      </w:r>
      <w:r>
        <w:rPr>
          <w:b w:val="0"/>
          <w:bCs w:val="0"/>
          <w:color w:val="231F20"/>
          <w:spacing w:val="-34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diameter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5"/>
        </w:rPr>
        <w:t>shall</w:t>
      </w:r>
      <w:r>
        <w:rPr>
          <w:b w:val="0"/>
          <w:bCs w:val="0"/>
          <w:color w:val="231F20"/>
          <w:spacing w:val="2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not</w:t>
      </w:r>
      <w:r>
        <w:rPr>
          <w:b w:val="0"/>
          <w:bCs w:val="0"/>
          <w:color w:val="231F20"/>
          <w:spacing w:val="2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vary</w:t>
      </w:r>
      <w:r>
        <w:rPr>
          <w:b w:val="0"/>
          <w:bCs w:val="0"/>
          <w:color w:val="231F20"/>
          <w:spacing w:val="27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more</w:t>
      </w:r>
      <w:r>
        <w:rPr>
          <w:b w:val="0"/>
          <w:bCs w:val="0"/>
          <w:color w:val="231F20"/>
          <w:spacing w:val="2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than</w:t>
      </w:r>
      <w:r>
        <w:rPr>
          <w:b w:val="0"/>
          <w:bCs w:val="0"/>
          <w:color w:val="231F20"/>
          <w:spacing w:val="28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35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35"/>
        </w:rPr>
        <w:t> </w:t>
      </w:r>
      <w:r>
        <w:rPr>
          <w:b w:val="0"/>
          <w:bCs w:val="0"/>
          <w:color w:val="231F20"/>
          <w:spacing w:val="0"/>
          <w:w w:val="105"/>
        </w:rPr>
        <w:t>1</w:t>
      </w:r>
      <w:r>
        <w:rPr>
          <w:b w:val="0"/>
          <w:bCs w:val="0"/>
          <w:color w:val="231F20"/>
          <w:spacing w:val="-13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%</w:t>
      </w:r>
      <w:r>
        <w:rPr>
          <w:b w:val="0"/>
          <w:bCs w:val="0"/>
          <w:color w:val="231F20"/>
          <w:spacing w:val="27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from</w:t>
      </w:r>
      <w:r>
        <w:rPr>
          <w:b w:val="0"/>
          <w:bCs w:val="0"/>
          <w:color w:val="231F20"/>
          <w:spacing w:val="2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the</w:t>
      </w:r>
      <w:r>
        <w:rPr>
          <w:b w:val="0"/>
          <w:bCs w:val="0"/>
          <w:color w:val="231F20"/>
          <w:spacing w:val="2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specified</w:t>
      </w:r>
      <w:r>
        <w:rPr>
          <w:b w:val="0"/>
          <w:bCs w:val="0"/>
          <w:color w:val="231F20"/>
          <w:spacing w:val="27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inside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5"/>
        </w:rPr>
        <w:t>diamete</w:t>
      </w:r>
      <w:r>
        <w:rPr>
          <w:b w:val="0"/>
          <w:bCs w:val="0"/>
          <w:color w:val="231F20"/>
          <w:spacing w:val="-12"/>
          <w:w w:val="105"/>
        </w:rPr>
        <w:t>r</w:t>
      </w:r>
      <w:r>
        <w:rPr>
          <w:b w:val="0"/>
          <w:bCs w:val="0"/>
          <w:color w:val="231F20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after="0" w:line="100" w:lineRule="exact"/>
        <w:rPr>
          <w:sz w:val="10"/>
          <w:szCs w:val="10"/>
        </w:rPr>
        <w:sectPr>
          <w:type w:val="continuous"/>
          <w:pgSz w:w="12240" w:h="15840"/>
          <w:pgMar w:top="700" w:bottom="700" w:left="760" w:right="820"/>
        </w:sectPr>
      </w:pP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1.50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1.00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1.00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36"/>
          <w:w w:val="95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Heading2"/>
        <w:numPr>
          <w:ilvl w:val="0"/>
          <w:numId w:val="1"/>
        </w:numPr>
        <w:tabs>
          <w:tab w:pos="902" w:val="left" w:leader="none"/>
        </w:tabs>
        <w:spacing w:before="74"/>
        <w:ind w:left="902" w:right="0" w:hanging="339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br w:type="column"/>
      </w:r>
      <w:r>
        <w:rPr>
          <w:color w:val="231F20"/>
          <w:spacing w:val="0"/>
          <w:w w:val="100"/>
        </w:rPr>
        <w:t>Hyd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ostatic</w:t>
      </w:r>
      <w:r>
        <w:rPr>
          <w:color w:val="231F20"/>
          <w:spacing w:val="0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1195" w:val="left" w:leader="none"/>
        </w:tabs>
        <w:spacing w:line="230" w:lineRule="exact" w:before="62"/>
        <w:ind w:left="563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subjected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static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1.2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1.3.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1195" w:val="left" w:leader="none"/>
        </w:tabs>
        <w:spacing w:line="230" w:lineRule="exact"/>
        <w:ind w:left="563" w:right="104" w:firstLine="189"/>
        <w:jc w:val="both"/>
      </w:pPr>
      <w:r>
        <w:rPr/>
        <w:pict>
          <v:group style="position:absolute;margin-left:44.905998pt;margin-top:35.144909pt;width:251.434pt;height:.1pt;mso-position-horizontal-relative:page;mso-position-vertical-relative:paragraph;z-index:-1590" coordorigin="898,703" coordsize="5029,2">
            <v:shape style="position:absolute;left:898;top:703;width:5029;height:2" coordorigin="898,703" coordsize="5029,0" path="m898,703l5927,703e" filled="f" stroked="t" strokeweight=".998pt" strokecolor="#231F20">
              <v:path arrowok="t"/>
            </v:shape>
            <w10:wrap type="none"/>
          </v:group>
        </w:pic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shall,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subjected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electric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2240" w:h="15840"/>
          <w:pgMar w:top="700" w:bottom="700" w:left="760" w:right="820"/>
          <w:cols w:num="5" w:equalWidth="0">
            <w:col w:w="2604" w:space="40"/>
            <w:col w:w="721" w:space="40"/>
            <w:col w:w="721" w:space="40"/>
            <w:col w:w="758" w:space="40"/>
            <w:col w:w="5696"/>
          </w:cols>
        </w:sectPr>
      </w:pPr>
    </w:p>
    <w:p>
      <w:pPr>
        <w:spacing w:before="64"/>
        <w:ind w:left="27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able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4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gives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calculated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minimum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values.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7"/>
        </w:numPr>
        <w:tabs>
          <w:tab w:pos="676" w:val="left" w:leader="none"/>
        </w:tabs>
        <w:spacing w:line="230" w:lineRule="exact"/>
        <w:ind w:left="13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P91,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P92,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P122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hardness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250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HB/265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HV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[25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HRC].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7"/>
        </w:numPr>
        <w:tabs>
          <w:tab w:pos="676" w:val="left" w:leader="none"/>
        </w:tabs>
        <w:spacing w:line="230" w:lineRule="exact"/>
        <w:ind w:left="138" w:right="0" w:firstLine="189"/>
        <w:jc w:val="both"/>
      </w:pP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computed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elongation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32</w:t>
      </w:r>
      <w:r>
        <w:rPr>
          <w:b w:val="0"/>
          <w:bCs w:val="0"/>
          <w:color w:val="231F20"/>
          <w:spacing w:val="0"/>
          <w:w w:val="100"/>
          <w:position w:val="0"/>
        </w:rPr>
        <w:t>-in.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[0.8-mm]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decrease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thickness.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Where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lies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between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two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values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above,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minimum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elongation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value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determined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following</w:t>
      </w:r>
      <w:r>
        <w:rPr>
          <w:b w:val="0"/>
          <w:bCs w:val="0"/>
          <w:color w:val="231F20"/>
          <w:spacing w:val="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formula: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77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4</w:t>
      </w:r>
      <w:r>
        <w:rPr>
          <w:rFonts w:ascii="Arial" w:hAnsi="Arial" w:cs="Arial" w:eastAsia="Arial"/>
          <w:b/>
          <w:bCs/>
          <w:color w:val="231F20"/>
          <w:spacing w:val="34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Calculated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Minimum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Elongation</w:t>
      </w:r>
      <w:r>
        <w:rPr>
          <w:rFonts w:ascii="Arial" w:hAnsi="Arial" w:cs="Arial" w:eastAsia="Arial"/>
          <w:b/>
          <w:bCs/>
          <w:color w:val="231F20"/>
          <w:spacing w:val="2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10"/>
          <w:w w:val="100"/>
          <w:sz w:val="16"/>
          <w:szCs w:val="16"/>
        </w:rPr>
        <w:t>V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alues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94"/>
        <w:ind w:left="245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3999pt;margin-top:3.035195pt;width:251.438pt;height:.1pt;mso-position-horizontal-relative:page;mso-position-vertical-relative:paragraph;z-index:-1586" coordorigin="898,61" coordsize="5029,2">
            <v:shape style="position:absolute;left:898;top:61;width:5029;height:2" coordorigin="898,61" coordsize="5029,0" path="m898,61l5927,61e" filled="f" stroked="t" strokeweight=".998pt" strokecolor="#231F20">
              <v:path arrowok="t"/>
            </v:shape>
            <w10:wrap type="none"/>
          </v:group>
        </w:pict>
      </w:r>
      <w:r>
        <w:rPr/>
        <w:pict>
          <v:group style="position:absolute;margin-left:140.294998pt;margin-top:15.507195pt;width:156.047pt;height:.1pt;mso-position-horizontal-relative:page;mso-position-vertical-relative:paragraph;z-index:-1585" coordorigin="2806,310" coordsize="3121,2">
            <v:shape style="position:absolute;left:2806;top:310;width:3121;height:2" coordorigin="2806,310" coordsize="3121,0" path="m2806,310l5927,310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Elongation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50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min,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spacing w:line="227" w:lineRule="exact"/>
        <w:ind w:left="138" w:right="0" w:firstLine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12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lieu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769" w:val="left" w:leader="none"/>
        </w:tabs>
        <w:spacing w:line="230" w:lineRule="exact" w:before="2"/>
        <w:ind w:left="13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nished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examination.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769" w:val="left" w:leader="none"/>
        </w:tabs>
        <w:spacing w:line="230" w:lineRule="exact"/>
        <w:ind w:left="13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nished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having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been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2"/>
        <w:numPr>
          <w:ilvl w:val="0"/>
          <w:numId w:val="1"/>
        </w:numPr>
        <w:tabs>
          <w:tab w:pos="487" w:val="left" w:leader="none"/>
        </w:tabs>
        <w:ind w:left="48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Nondestructive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0"/>
          <w:w w:val="100"/>
        </w:rPr>
        <w:t>Examination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76" w:val="left" w:leader="none"/>
        </w:tabs>
        <w:spacing w:line="230" w:lineRule="exact" w:before="62"/>
        <w:ind w:left="138" w:right="105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alternative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1.2),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secified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static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1.4),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tive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213,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2240" w:h="15840"/>
          <w:pgMar w:top="700" w:bottom="700" w:left="760" w:right="820"/>
          <w:cols w:num="2" w:equalWidth="0">
            <w:col w:w="5168" w:space="220"/>
            <w:col w:w="5272"/>
          </w:cols>
        </w:sectPr>
      </w:pPr>
    </w:p>
    <w:p>
      <w:pPr>
        <w:spacing w:line="127" w:lineRule="exact"/>
        <w:ind w:left="14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Thickness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12"/>
        <w:ind w:left="353" w:right="0" w:hanging="207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except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P23,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P91,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P122,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P9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88" w:lineRule="exact"/>
        <w:ind w:left="28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52" w:lineRule="auto" w:before="8"/>
        <w:ind w:left="147" w:right="0" w:firstLine="54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3999pt;margin-top:19.687840pt;width:251.438pt;height:.1pt;mso-position-horizontal-relative:page;mso-position-vertical-relative:paragraph;z-index:-1584" coordorigin="898,394" coordsize="5029,2">
            <v:shape style="position:absolute;left:898;top:394;width:5029;height:2" coordorigin="898,394" coordsize="5029,0" path="m898,394l5927,394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other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30" w:lineRule="exact" w:before="4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314.308014pt;margin-top:12.24291pt;width:251.439pt;height:.1pt;mso-position-horizontal-relative:page;mso-position-vertical-relative:paragraph;z-index:-1583" coordorigin="6286,245" coordsize="5029,2">
            <v:shape style="position:absolute;left:6286;top:245;width:5029;height:2" coordorigin="6286,245" coordsize="5029,0" path="m6286,245l11315,245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5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4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Permissible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10"/>
          <w:w w:val="100"/>
          <w:sz w:val="16"/>
          <w:szCs w:val="16"/>
        </w:rPr>
        <w:t>V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ariations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in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Outside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Diameter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700" w:bottom="700" w:left="760" w:right="820"/>
          <w:cols w:num="4" w:equalWidth="0">
            <w:col w:w="1087" w:space="969"/>
            <w:col w:w="1902" w:space="322"/>
            <w:col w:w="575" w:space="992"/>
            <w:col w:w="4813"/>
          </w:cols>
        </w:sectPr>
      </w:pPr>
    </w:p>
    <w:p>
      <w:pPr>
        <w:spacing w:line="132" w:lineRule="exact" w:before="9"/>
        <w:ind w:left="23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9.387085pt;margin-top:5.596469pt;width:57.200166pt;height:6.985pt;mso-position-horizontal-relative:page;mso-position-vertical-relative:paragraph;z-index:-1578" type="#_x0000_t202" filled="f" stroked="f">
            <v:textbox inset="0,0,0,0">
              <w:txbxContent>
                <w:p>
                  <w:pPr>
                    <w:tabs>
                      <w:tab w:pos="911" w:val="left" w:leader="none"/>
                    </w:tabs>
                    <w:spacing w:line="1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color w:val="231F20"/>
                      <w:spacing w:val="0"/>
                      <w:w w:val="100"/>
                      <w:sz w:val="14"/>
                      <w:szCs w:val="14"/>
                    </w:rPr>
                    <w:t>in.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231F20"/>
                      <w:spacing w:val="0"/>
                      <w:w w:val="100"/>
                      <w:sz w:val="14"/>
                      <w:szCs w:val="14"/>
                    </w:rPr>
                    <w:tab/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231F20"/>
                      <w:spacing w:val="0"/>
                      <w:w w:val="95"/>
                      <w:sz w:val="14"/>
                      <w:szCs w:val="14"/>
                    </w:rPr>
                    <w:t>mm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Longi-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238" w:val="left" w:leader="none"/>
        </w:tabs>
        <w:spacing w:line="194" w:lineRule="exact"/>
        <w:ind w:left="23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-7"/>
          <w:sz w:val="14"/>
          <w:szCs w:val="14"/>
        </w:rPr>
        <w:t>tudinal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-7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6"/>
          <w:w w:val="95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position w:val="0"/>
          <w:sz w:val="14"/>
          <w:szCs w:val="14"/>
        </w:rPr>
        <w:t>ransverse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52" w:lineRule="auto" w:before="9"/>
        <w:ind w:left="462" w:right="0" w:firstLine="11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Longi-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tudinal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223" w:val="left" w:leader="none"/>
        </w:tabs>
        <w:spacing w:before="94"/>
        <w:ind w:left="6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Over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Under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tabs>
          <w:tab w:pos="340" w:val="left" w:leader="none"/>
        </w:tabs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4.308014pt;margin-top:82.794449pt;width:251.439pt;height:.1pt;mso-position-horizontal-relative:page;mso-position-vertical-relative:paragraph;z-index:-1582" coordorigin="6286,1656" coordsize="5029,2">
            <v:shape style="position:absolute;left:6286;top:1656;width:5029;height:2" coordorigin="6286,1656" coordsize="5029,0" path="m6286,1656l11315,1656e" filled="f" stroked="t" strokeweight=".998pt" strokecolor="#231F20">
              <v:path arrowok="t"/>
            </v:shape>
            <w10:wrap type="none"/>
          </v:group>
        </w:pict>
      </w:r>
      <w:r>
        <w:rPr/>
        <w:pict>
          <v:group style="position:absolute;margin-left:402.324005pt;margin-top:-2.244554pt;width:163.423pt;height:.1pt;mso-position-horizontal-relative:page;mso-position-vertical-relative:paragraph;z-index:-1581" coordorigin="8046,-45" coordsize="3268,2">
            <v:shape style="position:absolute;left:8046;top:-45;width:3268;height:2" coordorigin="8046,-45" coordsize="3268,0" path="m8046,-45l11315,-45e" filled="f" stroked="t" strokeweight=".499pt" strokecolor="#231F20">
              <v:path arrowok="t"/>
            </v:shape>
            <w10:wrap type="none"/>
          </v:group>
        </w:pict>
      </w:r>
      <w:r>
        <w:rPr/>
        <w:pict>
          <v:shape style="position:absolute;margin-left:43.351002pt;margin-top:2.256946pt;width:506.578312pt;height:82.0345pt;mso-position-horizontal-relative:page;mso-position-vertical-relative:paragraph;z-index:-157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13" w:hRule="exact"/>
                    </w:trPr>
                    <w:tc>
                      <w:tcPr>
                        <w:tcW w:w="1072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(0.312)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360" w:right="45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right="1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072" w:type="dxa"/>
                        <w:gridSpan w:val="6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37" w:val="left" w:leader="none"/>
                            <w:tab w:pos="3297" w:val="left" w:leader="none"/>
                            <w:tab w:pos="4142" w:val="left" w:leader="none"/>
                            <w:tab w:pos="4931" w:val="left" w:leader="none"/>
                          </w:tabs>
                          <w:spacing w:line="116" w:lineRule="exact"/>
                          <w:ind w:left="3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w w:val="99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w w:val="99"/>
                            <w:sz w:val="14"/>
                            <w:szCs w:val="14"/>
                            <w:u w:val="single" w:color="231F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6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NPS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Designator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mm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in.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  <w:u w:val="single" w:color="231F20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  <w:u w:val="none"/>
                          </w:rPr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  <w:u w:val="none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(0.281)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359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7.2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5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5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5"/>
                            <w:position w:val="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5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incl.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64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9"/>
                            <w:w w:val="105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(0.015)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64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(0.015)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0.40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7"/>
                            <w:w w:val="105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(0.250)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60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6.4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Over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8"/>
                            <w:szCs w:val="8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4,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9"/>
                            <w:w w:val="100"/>
                            <w:position w:val="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  <w:t>incl.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(0.031)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(0.031)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(0.219)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59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Over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incl.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(0.062)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1.59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(0.031)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(0.188)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59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4.8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Over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incl.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(0.093)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2.38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(0.031)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0.79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(0.156)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60" w:right="45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Over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45"/>
                            <w:sz w:val="14"/>
                            <w:szCs w:val="14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16"/>
                            <w:w w:val="14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10"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7"/>
                            <w:w w:val="105"/>
                            <w:position w:val="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(0.125)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360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3.2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right="1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specified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32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(0.094)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359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2.4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outside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10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⁄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8"/>
                            <w:szCs w:val="8"/>
                          </w:rPr>
                          <w:t>16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5"/>
                            <w:position w:val="0"/>
                            <w:sz w:val="14"/>
                            <w:szCs w:val="14"/>
                          </w:rPr>
                          <w:t>(0.062)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359" w:right="34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1.6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341" w:right="40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11" w:right="42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20" w:right="42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diameter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53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color w:val="231F20"/>
          <w:w w:val="99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  <w:u w:val="single" w:color="231F20"/>
        </w:rPr>
        <w:t>m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  <w:u w:val="single" w:color="231F20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single" w:color="231F20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  <w:u w:val="none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700" w:bottom="700" w:left="760" w:right="820"/>
          <w:cols w:num="3" w:equalWidth="0">
            <w:col w:w="3932" w:space="40"/>
            <w:col w:w="874" w:space="2464"/>
            <w:col w:w="3350"/>
          </w:cols>
        </w:sectPr>
      </w:pPr>
    </w:p>
    <w:p>
      <w:pPr>
        <w:pStyle w:val="BodyText"/>
        <w:spacing w:line="230" w:lineRule="exact" w:before="45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309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570.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limitations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scope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respective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5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information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benefit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defined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12.8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conve-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nient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standardization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equipment.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construed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detectable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equipment.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longitudinally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transversely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oriented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discontinuities.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recognized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techniques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employed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ferently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oriented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imperfections.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short,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deep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eddy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capability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significant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nuities,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especially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short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abrupt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type.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flux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leakage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referred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capable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presence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significant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longitudinally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transversely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oriented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nuities.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recognized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techniques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employed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ferently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oriented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capability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fluid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leak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through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visually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seen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detected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loss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fluid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pressure.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very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tight,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through-wall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extend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complete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penetration.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interested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ascertaining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nature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(type,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size,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location,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orientation)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detected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application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should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discuss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tubular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9"/>
        </w:numPr>
        <w:tabs>
          <w:tab w:pos="756" w:val="left" w:leader="none"/>
        </w:tabs>
        <w:spacing w:before="24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ime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Examinatio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30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acceptance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mechanical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processing,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treatments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straightening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operations.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does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preclude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additional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earlier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stages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9"/>
        </w:numPr>
        <w:tabs>
          <w:tab w:pos="756" w:val="left" w:leader="none"/>
        </w:tabs>
        <w:spacing w:before="24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9"/>
        </w:numPr>
        <w:tabs>
          <w:tab w:pos="906" w:val="left" w:leader="none"/>
        </w:tabs>
        <w:spacing w:line="230" w:lineRule="exact" w:before="30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surfaces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clean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scale,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dirt,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grease,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paint,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foreign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could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interfere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interpretation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results.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cleaning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preparing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detrimental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base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906" w:val="left" w:leader="none"/>
        </w:tabs>
        <w:spacing w:line="230" w:lineRule="exact" w:before="27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Excessive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roughness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deep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scratches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produce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interfere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12.10.2.3).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0"/>
        </w:numPr>
        <w:tabs>
          <w:tab w:pos="756" w:val="left" w:leader="none"/>
        </w:tabs>
        <w:spacing w:before="26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Extent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Examinatio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0"/>
        </w:numPr>
        <w:tabs>
          <w:tab w:pos="906" w:val="left" w:leader="none"/>
        </w:tabs>
        <w:spacing w:line="230" w:lineRule="exact" w:before="32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relative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motion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transducer(s),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coil(s),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sensor(s)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entire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scanned,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fects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12.5.2.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0"/>
        </w:numPr>
        <w:tabs>
          <w:tab w:pos="906" w:val="left" w:leader="none"/>
        </w:tabs>
        <w:spacing w:line="230" w:lineRule="exact" w:before="2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existence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fects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recognized,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extent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fects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determined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and,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requested,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reported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applied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areas,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1"/>
        </w:numPr>
        <w:tabs>
          <w:tab w:pos="756" w:val="left" w:leader="none"/>
        </w:tabs>
        <w:spacing w:line="230" w:lineRule="exact" w:before="45"/>
        <w:ind w:left="118" w:right="10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Qualification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s</w:t>
      </w:r>
      <w:r>
        <w:rPr>
          <w:b w:val="0"/>
          <w:bCs w:val="0"/>
          <w:i w:val="0"/>
          <w:color w:val="231F20"/>
          <w:spacing w:val="0"/>
          <w:w w:val="100"/>
        </w:rPr>
        <w:t>—The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test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unit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operator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certified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accordance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SN</w:t>
      </w:r>
      <w:r>
        <w:rPr>
          <w:b w:val="0"/>
          <w:bCs w:val="0"/>
          <w:i w:val="0"/>
          <w:color w:val="231F20"/>
          <w:spacing w:val="-20"/>
          <w:w w:val="100"/>
        </w:rPr>
        <w:t>T</w:t>
      </w:r>
      <w:r>
        <w:rPr>
          <w:b w:val="0"/>
          <w:bCs w:val="0"/>
          <w:i w:val="0"/>
          <w:color w:val="231F20"/>
          <w:spacing w:val="0"/>
          <w:w w:val="100"/>
        </w:rPr>
        <w:t>-TC-1A,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equivalent,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recognized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documented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standard.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numPr>
          <w:ilvl w:val="1"/>
          <w:numId w:val="11"/>
        </w:numPr>
        <w:tabs>
          <w:tab w:pos="756" w:val="left" w:leader="none"/>
        </w:tabs>
        <w:spacing w:before="30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1"/>
        </w:numPr>
        <w:tabs>
          <w:tab w:pos="906" w:val="left" w:leader="none"/>
        </w:tabs>
        <w:spacing w:line="230" w:lineRule="exact" w:before="36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mum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transducer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frequency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2.25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MHz.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1"/>
        </w:numPr>
        <w:tabs>
          <w:tab w:pos="906" w:val="left" w:leader="none"/>
        </w:tabs>
        <w:spacing w:line="230" w:lineRule="exact" w:before="33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eddy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excitation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coil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quency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kHz,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2"/>
        </w:numPr>
        <w:tabs>
          <w:tab w:pos="756" w:val="left" w:leader="none"/>
        </w:tabs>
        <w:spacing w:before="30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Refe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ence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2"/>
        </w:numPr>
        <w:tabs>
          <w:tab w:pos="906" w:val="left" w:leader="none"/>
        </w:tabs>
        <w:spacing w:line="230" w:lineRule="exact" w:before="36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standards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convenient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prepared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grade,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(NPS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thickness),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</w:t>
      </w:r>
      <w:r>
        <w:rPr>
          <w:b w:val="0"/>
          <w:bCs w:val="0"/>
          <w:color w:val="231F20"/>
          <w:spacing w:val="0"/>
          <w:w w:val="97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2"/>
        </w:numPr>
        <w:tabs>
          <w:tab w:pos="906" w:val="left" w:leader="none"/>
        </w:tabs>
        <w:spacing w:line="230" w:lineRule="exact" w:before="33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notches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three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common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shapes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213,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depth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-1"/>
          <w:w w:val="100"/>
        </w:rPr>
        <w:t>2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5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0.004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(0.1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at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least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twice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diameter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transducer(s).</w:t>
      </w:r>
      <w:r>
        <w:rPr>
          <w:b w:val="0"/>
          <w:bCs w:val="0"/>
          <w:color w:val="231F20"/>
          <w:spacing w:val="4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width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4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color w:val="231F20"/>
          <w:spacing w:val="4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4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4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exceed</w:t>
      </w:r>
      <w:r>
        <w:rPr>
          <w:b w:val="0"/>
          <w:bCs w:val="0"/>
          <w:color w:val="231F20"/>
          <w:spacing w:val="4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depth.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2"/>
        </w:numPr>
        <w:tabs>
          <w:tab w:pos="906" w:val="left" w:leader="none"/>
        </w:tabs>
        <w:spacing w:line="230" w:lineRule="exact" w:before="35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eddy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contain,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2"/>
        </w:numPr>
        <w:tabs>
          <w:tab w:pos="1055" w:val="left" w:leader="none"/>
        </w:tabs>
        <w:spacing w:line="230" w:lineRule="exact" w:before="35"/>
        <w:ind w:left="118" w:right="10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Drilled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e</w:t>
      </w:r>
      <w:r>
        <w:rPr>
          <w:b w:val="0"/>
          <w:bCs w:val="0"/>
          <w:i w:val="0"/>
          <w:color w:val="231F20"/>
          <w:spacing w:val="0"/>
          <w:w w:val="100"/>
        </w:rPr>
        <w:t>—The</w:t>
      </w:r>
      <w:r>
        <w:rPr>
          <w:b w:val="0"/>
          <w:bCs w:val="0"/>
          <w:i w:val="0"/>
          <w:color w:val="231F20"/>
          <w:spacing w:val="-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reference</w:t>
      </w:r>
      <w:r>
        <w:rPr>
          <w:b w:val="0"/>
          <w:bCs w:val="0"/>
          <w:i w:val="0"/>
          <w:color w:val="231F20"/>
          <w:spacing w:val="-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standard</w:t>
      </w:r>
      <w:r>
        <w:rPr>
          <w:b w:val="0"/>
          <w:bCs w:val="0"/>
          <w:i w:val="0"/>
          <w:color w:val="231F20"/>
          <w:spacing w:val="-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-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contain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three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more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holes,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equally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spaced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circumferentially</w:t>
      </w:r>
      <w:r>
        <w:rPr>
          <w:b w:val="0"/>
          <w:bCs w:val="0"/>
          <w:i w:val="0"/>
          <w:color w:val="231F20"/>
          <w:spacing w:val="1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around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-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longitudinally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separated</w:t>
      </w:r>
      <w:r>
        <w:rPr>
          <w:b w:val="0"/>
          <w:bCs w:val="0"/>
          <w:i w:val="0"/>
          <w:color w:val="231F20"/>
          <w:spacing w:val="-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by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su</w:t>
      </w:r>
      <w:r>
        <w:rPr>
          <w:b w:val="0"/>
          <w:bCs w:val="0"/>
          <w:i w:val="0"/>
          <w:color w:val="231F20"/>
          <w:spacing w:val="-14"/>
          <w:w w:val="100"/>
        </w:rPr>
        <w:t>f</w:t>
      </w:r>
      <w:r>
        <w:rPr>
          <w:b w:val="0"/>
          <w:bCs w:val="0"/>
          <w:i w:val="0"/>
          <w:color w:val="231F20"/>
          <w:spacing w:val="-13"/>
          <w:w w:val="100"/>
        </w:rPr>
        <w:t>f</w:t>
      </w:r>
      <w:r>
        <w:rPr>
          <w:b w:val="0"/>
          <w:bCs w:val="0"/>
          <w:i w:val="0"/>
          <w:color w:val="231F20"/>
          <w:spacing w:val="0"/>
          <w:w w:val="100"/>
        </w:rPr>
        <w:t>icient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distance</w:t>
      </w:r>
      <w:r>
        <w:rPr>
          <w:b w:val="0"/>
          <w:bCs w:val="0"/>
          <w:i w:val="0"/>
          <w:color w:val="231F20"/>
          <w:spacing w:val="-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allow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distinct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identification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signal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from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each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hole.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holes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drilled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radially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and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completely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through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wall,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care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being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taken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avoid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distortion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-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while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drilling.</w:t>
      </w:r>
      <w:r>
        <w:rPr>
          <w:b w:val="0"/>
          <w:bCs w:val="0"/>
          <w:i w:val="0"/>
          <w:color w:val="231F20"/>
          <w:spacing w:val="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hole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diameter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vary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NPS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follows: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tabs>
          <w:tab w:pos="3439" w:val="left" w:leader="none"/>
        </w:tabs>
        <w:spacing w:before="72"/>
        <w:ind w:left="87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Designator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Hole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411" w:val="left" w:leader="none"/>
        </w:tabs>
        <w:spacing w:before="10"/>
        <w:ind w:left="40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8"/>
          <w:szCs w:val="8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8"/>
          <w:szCs w:val="8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0.039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(1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mm)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3311" w:val="left" w:leader="none"/>
        </w:tabs>
        <w:spacing w:before="10"/>
        <w:ind w:left="88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5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>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8"/>
          <w:szCs w:val="8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0.055</w:t>
      </w:r>
      <w:r>
        <w:rPr>
          <w:rFonts w:ascii="Arial" w:hAnsi="Arial" w:cs="Arial" w:eastAsia="Arial"/>
          <w:b w:val="0"/>
          <w:bCs w:val="0"/>
          <w:color w:val="231F20"/>
          <w:spacing w:val="-15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-16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(1.4</w:t>
      </w:r>
      <w:r>
        <w:rPr>
          <w:rFonts w:ascii="Arial" w:hAnsi="Arial" w:cs="Arial" w:eastAsia="Arial"/>
          <w:b w:val="0"/>
          <w:bCs w:val="0"/>
          <w:color w:val="231F20"/>
          <w:spacing w:val="-15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5"/>
          <w:position w:val="0"/>
          <w:sz w:val="14"/>
          <w:szCs w:val="14"/>
        </w:rPr>
        <w:t>mm)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1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4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⁄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8"/>
          <w:szCs w:val="8"/>
        </w:rPr>
        <w:t>4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0.071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(1.8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mm)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19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0.087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(2.2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33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0.106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in.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(2.7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mm)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3"/>
          <w:numId w:val="12"/>
        </w:numPr>
        <w:tabs>
          <w:tab w:pos="1055" w:val="left" w:leader="none"/>
        </w:tabs>
        <w:spacing w:line="230" w:lineRule="exact"/>
        <w:ind w:left="118" w:right="10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ransverse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angential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Notch</w:t>
      </w:r>
      <w:r>
        <w:rPr>
          <w:b w:val="0"/>
          <w:bCs w:val="0"/>
          <w:i w:val="0"/>
          <w:color w:val="231F20"/>
          <w:spacing w:val="0"/>
          <w:w w:val="100"/>
        </w:rPr>
        <w:t>—Using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1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round</w:t>
      </w:r>
      <w:r>
        <w:rPr>
          <w:b w:val="0"/>
          <w:bCs w:val="0"/>
          <w:i w:val="0"/>
          <w:color w:val="231F20"/>
          <w:spacing w:val="1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tool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file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with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i w:val="0"/>
          <w:color w:val="231F20"/>
          <w:spacing w:val="0"/>
          <w:w w:val="100"/>
          <w:position w:val="0"/>
          <w:sz w:val="12"/>
          <w:szCs w:val="12"/>
        </w:rPr>
        <w:t>4</w:t>
      </w:r>
      <w:r>
        <w:rPr>
          <w:b w:val="0"/>
          <w:bCs w:val="0"/>
          <w:i w:val="0"/>
          <w:color w:val="231F20"/>
          <w:spacing w:val="16"/>
          <w:w w:val="100"/>
          <w:position w:val="0"/>
          <w:sz w:val="12"/>
          <w:szCs w:val="1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(6.4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mm)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diamete</w:t>
      </w:r>
      <w:r>
        <w:rPr>
          <w:b w:val="0"/>
          <w:bCs w:val="0"/>
          <w:i w:val="0"/>
          <w:color w:val="231F20"/>
          <w:spacing w:val="-9"/>
          <w:w w:val="100"/>
          <w:position w:val="0"/>
        </w:rPr>
        <w:t>r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,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filed</w:t>
      </w:r>
      <w:r>
        <w:rPr>
          <w:b w:val="0"/>
          <w:bCs w:val="0"/>
          <w:i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milled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tangential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i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surface</w:t>
      </w:r>
      <w:r>
        <w:rPr>
          <w:b w:val="0"/>
          <w:bCs w:val="0"/>
          <w:i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transverse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i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longitu-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dinal</w:t>
      </w:r>
      <w:r>
        <w:rPr>
          <w:b w:val="0"/>
          <w:bCs w:val="0"/>
          <w:i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axis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pipe.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Said</w:t>
      </w:r>
      <w:r>
        <w:rPr>
          <w:b w:val="0"/>
          <w:bCs w:val="0"/>
          <w:i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i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have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depth</w:t>
      </w:r>
      <w:r>
        <w:rPr>
          <w:b w:val="0"/>
          <w:bCs w:val="0"/>
          <w:i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exceeding</w:t>
      </w:r>
      <w:r>
        <w:rPr>
          <w:b w:val="0"/>
          <w:bCs w:val="0"/>
          <w:i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12</w:t>
      </w:r>
      <w:r>
        <w:rPr>
          <w:b w:val="0"/>
          <w:bCs w:val="0"/>
          <w:i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i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i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i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0.004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(0.1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i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3"/>
          <w:numId w:val="12"/>
        </w:numPr>
        <w:tabs>
          <w:tab w:pos="1055" w:val="left" w:leader="none"/>
        </w:tabs>
        <w:spacing w:line="230" w:lineRule="exact" w:before="35"/>
        <w:ind w:left="118" w:right="10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Longitudinal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Notc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h</w:t>
      </w:r>
      <w:r>
        <w:rPr>
          <w:b w:val="0"/>
          <w:bCs w:val="0"/>
          <w:i w:val="0"/>
          <w:color w:val="231F20"/>
          <w:spacing w:val="0"/>
          <w:w w:val="100"/>
        </w:rPr>
        <w:t>—A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notch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0.031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in.</w:t>
      </w:r>
      <w:r>
        <w:rPr>
          <w:b w:val="0"/>
          <w:bCs w:val="0"/>
          <w:i w:val="0"/>
          <w:color w:val="231F20"/>
          <w:spacing w:val="2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less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width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be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machined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radial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plane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parallel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6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tube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axis</w:t>
      </w:r>
      <w:r>
        <w:rPr>
          <w:b w:val="0"/>
          <w:bCs w:val="0"/>
          <w:i w:val="0"/>
          <w:color w:val="231F20"/>
          <w:spacing w:val="2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on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outside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surface</w:t>
      </w:r>
      <w:r>
        <w:rPr>
          <w:b w:val="0"/>
          <w:bCs w:val="0"/>
          <w:i w:val="0"/>
          <w:color w:val="231F20"/>
          <w:spacing w:val="2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pipe,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2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have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depth</w:t>
      </w:r>
      <w:r>
        <w:rPr>
          <w:b w:val="0"/>
          <w:bCs w:val="0"/>
          <w:i w:val="0"/>
          <w:color w:val="231F20"/>
          <w:spacing w:val="2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not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exceeding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12</w:t>
      </w:r>
      <w:r>
        <w:rPr>
          <w:b w:val="0"/>
          <w:bCs w:val="0"/>
          <w:i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i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i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i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i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0.004</w:t>
      </w:r>
      <w:r>
        <w:rPr>
          <w:b w:val="0"/>
          <w:bCs w:val="0"/>
          <w:i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(0.1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i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i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i w:val="0"/>
          <w:color w:val="231F20"/>
          <w:spacing w:val="-10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length</w:t>
      </w:r>
      <w:r>
        <w:rPr>
          <w:b w:val="0"/>
          <w:bCs w:val="0"/>
          <w:i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compatible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with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i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testing</w:t>
      </w:r>
      <w:r>
        <w:rPr>
          <w:b w:val="0"/>
          <w:bCs w:val="0"/>
          <w:i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0"/>
        </w:rPr>
        <w:t>method.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2"/>
        </w:numPr>
        <w:tabs>
          <w:tab w:pos="906" w:val="left" w:leader="none"/>
        </w:tabs>
        <w:spacing w:line="230" w:lineRule="exact" w:before="35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flux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leakage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testing,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longitudinal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notches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straight-sided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notches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machined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radial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plane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parallel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axis.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0"/>
          <w:w w:val="116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(12.7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outside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inside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notches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used;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thicknesses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equal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greater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than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2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in.,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only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</w:t>
      </w:r>
      <w:r>
        <w:rPr>
          <w:b w:val="0"/>
          <w:bCs w:val="0"/>
          <w:color w:val="231F20"/>
          <w:spacing w:val="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outside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used.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depth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-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exceed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</w:t>
      </w:r>
      <w:r>
        <w:rPr>
          <w:b w:val="0"/>
          <w:bCs w:val="0"/>
          <w:color w:val="231F20"/>
          <w:spacing w:val="-1"/>
          <w:w w:val="100"/>
          <w:position w:val="0"/>
        </w:rPr>
        <w:t>2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%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specified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nominal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2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0.004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(0.1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Notch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exceed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(25.4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mm),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width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exceed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depth.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Outside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30" w:lineRule="exact"/>
        <w:jc w:val="both"/>
        <w:sectPr>
          <w:pgSz w:w="12240" w:h="15840"/>
          <w:pgMar w:header="723" w:footer="513" w:top="1220" w:bottom="700" w:left="780" w:right="820"/>
          <w:cols w:num="2" w:equalWidth="0">
            <w:col w:w="5148" w:space="240"/>
            <w:col w:w="5252"/>
          </w:cols>
        </w:sectPr>
      </w:pPr>
    </w:p>
    <w:p>
      <w:pPr>
        <w:pStyle w:val="BodyText"/>
        <w:spacing w:line="230" w:lineRule="exact" w:before="45"/>
        <w:ind w:right="1" w:firstLine="0"/>
        <w:jc w:val="left"/>
      </w:pPr>
      <w:r>
        <w:rPr>
          <w:b w:val="0"/>
          <w:bCs w:val="0"/>
          <w:color w:val="231F20"/>
          <w:spacing w:val="0"/>
          <w:w w:val="100"/>
        </w:rPr>
        <w:t>inside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-13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icient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separation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allow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distinct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identification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notch.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2"/>
        </w:numPr>
        <w:tabs>
          <w:tab w:pos="906" w:val="left" w:leader="none"/>
        </w:tabs>
        <w:spacing w:line="230" w:lineRule="exact" w:before="9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smaller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discontinuities,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3"/>
        </w:numPr>
        <w:tabs>
          <w:tab w:pos="756" w:val="left" w:leader="none"/>
        </w:tabs>
        <w:spacing w:before="6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dization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ocedu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3"/>
        </w:numPr>
        <w:tabs>
          <w:tab w:pos="906" w:val="left" w:leader="none"/>
        </w:tabs>
        <w:spacing w:line="230" w:lineRule="exact" w:before="12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apparatus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beginning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series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(NPS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thickness),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condition,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intervals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exceeding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during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frequent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izations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manufacturer’s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upon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3"/>
        </w:numPr>
        <w:tabs>
          <w:tab w:pos="906" w:val="left" w:leader="none"/>
        </w:tabs>
        <w:spacing w:line="230" w:lineRule="exact" w:before="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apparatus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standardized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settings,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operato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equip-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interruption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due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power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loss,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shutdown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operator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breaks.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3"/>
        </w:numPr>
        <w:tabs>
          <w:tab w:pos="906" w:val="left" w:leader="none"/>
        </w:tabs>
        <w:spacing w:line="230" w:lineRule="exact" w:before="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passed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through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apparatus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speed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settings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3"/>
        </w:numPr>
        <w:tabs>
          <w:tab w:pos="906" w:val="left" w:leader="none"/>
        </w:tabs>
        <w:spacing w:line="230" w:lineRule="exact" w:before="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signal-to-noise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2.5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amplitude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least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50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scale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displa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3"/>
        </w:numPr>
        <w:tabs>
          <w:tab w:pos="906" w:val="left" w:leader="none"/>
        </w:tabs>
        <w:spacing w:line="230" w:lineRule="exact" w:before="9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upon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standardization,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amplitude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decreased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25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%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(2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db),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apparatus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considered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standardization.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settings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changed,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transducer(s),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coil(s)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sensor(s)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adjusted,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restandardized,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tested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since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last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acceptable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standardization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must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3"/>
        </w:numPr>
        <w:tabs>
          <w:tab w:pos="856" w:val="left" w:leader="none"/>
        </w:tabs>
        <w:spacing w:before="6"/>
        <w:ind w:left="856" w:right="0" w:hanging="5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Evaluation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Imperfections: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3"/>
        </w:numPr>
        <w:tabs>
          <w:tab w:pos="1006" w:val="left" w:leader="none"/>
        </w:tabs>
        <w:spacing w:line="230" w:lineRule="exact" w:before="12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producing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greater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produced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positively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separated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acceptable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pipes.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area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reexamined.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3"/>
        </w:numPr>
        <w:tabs>
          <w:tab w:pos="1006" w:val="left" w:leader="none"/>
        </w:tabs>
        <w:spacing w:line="230" w:lineRule="exact" w:before="9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three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dispositions: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3"/>
        </w:numPr>
        <w:tabs>
          <w:tab w:pos="1155" w:val="left" w:leader="none"/>
        </w:tabs>
        <w:spacing w:line="230" w:lineRule="exact" w:before="11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further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nation,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discretion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3"/>
        </w:numPr>
        <w:tabs>
          <w:tab w:pos="1155" w:val="left" w:leader="none"/>
        </w:tabs>
        <w:spacing w:line="230" w:lineRule="exact" w:before="11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cannot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identified,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produced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cracks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crack-like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fections.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repaired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grinding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(in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dance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7.2.1),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(in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7.6)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(in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7.2.3).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accepted,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must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pass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same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nondestructive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must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meet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remaining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3"/>
        </w:numPr>
        <w:tabs>
          <w:tab w:pos="1155" w:val="left" w:leader="none"/>
        </w:tabs>
        <w:spacing w:line="230" w:lineRule="exact" w:before="11"/>
        <w:ind w:left="118" w:right="1" w:firstLine="189"/>
        <w:jc w:val="both"/>
      </w:pP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evaluated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provisions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7,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signals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were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produced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visual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imperfections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those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listed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below: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40" w:val="left" w:leader="none"/>
        </w:tabs>
        <w:spacing w:before="8"/>
        <w:ind w:left="640" w:right="0" w:hanging="333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Scratches,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40" w:val="left" w:leader="none"/>
        </w:tabs>
        <w:spacing w:before="11"/>
        <w:ind w:left="640" w:right="0" w:hanging="333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Surface</w:t>
      </w:r>
      <w:r>
        <w:rPr>
          <w:b w:val="0"/>
          <w:bCs w:val="0"/>
          <w:i w:val="0"/>
          <w:color w:val="231F20"/>
          <w:spacing w:val="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roughness,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28" w:val="left" w:leader="none"/>
        </w:tabs>
        <w:spacing w:before="11"/>
        <w:ind w:left="628" w:right="0" w:hanging="322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Dings,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40" w:val="left" w:leader="none"/>
        </w:tabs>
        <w:spacing w:before="11"/>
        <w:ind w:left="640" w:right="0" w:hanging="333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Straightener</w:t>
      </w:r>
      <w:r>
        <w:rPr>
          <w:b w:val="0"/>
          <w:bCs w:val="0"/>
          <w:i w:val="0"/>
          <w:color w:val="231F20"/>
          <w:spacing w:val="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marks,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28" w:val="left" w:leader="none"/>
        </w:tabs>
        <w:spacing w:before="11"/>
        <w:ind w:left="628" w:right="0" w:hanging="322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Cutting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chips,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595" w:val="left" w:leader="none"/>
        </w:tabs>
        <w:spacing w:before="42"/>
        <w:ind w:left="595" w:right="0" w:hanging="289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br w:type="column"/>
      </w:r>
      <w:r>
        <w:rPr>
          <w:b w:val="0"/>
          <w:bCs w:val="0"/>
          <w:i w:val="0"/>
          <w:color w:val="231F20"/>
          <w:spacing w:val="0"/>
          <w:w w:val="100"/>
        </w:rPr>
        <w:t>Steel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die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stamps,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40" w:val="left" w:leader="none"/>
        </w:tabs>
        <w:spacing w:line="229" w:lineRule="exact"/>
        <w:ind w:left="640" w:right="0" w:hanging="333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Stop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marks,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4"/>
        </w:numPr>
        <w:tabs>
          <w:tab w:pos="640" w:val="left" w:leader="none"/>
        </w:tabs>
        <w:spacing w:line="229" w:lineRule="exact"/>
        <w:ind w:left="640" w:right="0" w:hanging="333"/>
        <w:jc w:val="left"/>
      </w:pP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reducer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ripple.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467" w:val="left" w:leader="none"/>
        </w:tabs>
        <w:ind w:left="46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Mechanical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756" w:val="left" w:leader="none"/>
        </w:tabs>
        <w:spacing w:line="230" w:lineRule="exact" w:before="62"/>
        <w:ind w:left="118" w:right="104" w:firstLine="18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ransverse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Longitudinal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ension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Flatten-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est,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Ha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dness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est,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Bend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—For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treated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batch-type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furnace,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tests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treated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(see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7).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small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lots,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least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tested.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treated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continuous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process,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tests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14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13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icient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constitute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(see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7),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less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pipe.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5" w:lineRule="auto"/>
        <w:ind w:left="118" w:right="103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7—The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term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“lot”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applies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same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nominal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size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thickness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(or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schedule)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produced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same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subjected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same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finishing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treatment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continuous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furnace;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when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treatment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batch-type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furnace,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lot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include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only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treated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same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furnace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cha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ge.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numPr>
          <w:ilvl w:val="1"/>
          <w:numId w:val="1"/>
        </w:numPr>
        <w:tabs>
          <w:tab w:pos="756" w:val="left" w:leader="none"/>
        </w:tabs>
        <w:spacing w:before="72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Ha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dness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P91,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P92,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P122,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</w:t>
      </w:r>
      <w:r>
        <w:rPr>
          <w:b w:val="0"/>
          <w:bCs w:val="0"/>
          <w:color w:val="231F20"/>
          <w:spacing w:val="-9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1,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Brinell,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-13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ickers,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Rockwell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hardness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5"/>
        </w:numPr>
        <w:tabs>
          <w:tab w:pos="756" w:val="left" w:leader="none"/>
        </w:tabs>
        <w:spacing w:line="227" w:lineRule="exact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Bend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5"/>
        </w:numPr>
        <w:tabs>
          <w:tab w:pos="906" w:val="left" w:leader="none"/>
        </w:tabs>
        <w:spacing w:line="230" w:lineRule="exact" w:before="2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25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7.0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instead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test.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equals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place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approval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5"/>
        </w:numPr>
        <w:tabs>
          <w:tab w:pos="906" w:val="left" w:leader="none"/>
        </w:tabs>
        <w:spacing w:line="230" w:lineRule="exact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room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through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180°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without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cracking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portion.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inside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[25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mm].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5"/>
        </w:numPr>
        <w:tabs>
          <w:tab w:pos="906" w:val="left" w:leader="none"/>
        </w:tabs>
        <w:spacing w:line="230" w:lineRule="exact"/>
        <w:ind w:left="118" w:right="103" w:firstLine="189"/>
        <w:jc w:val="both"/>
      </w:pP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est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specimens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13.3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cut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and,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taken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direction.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taken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close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outer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possible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another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close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inner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possible.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specimens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7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[12.5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12.5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2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section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24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[25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12.5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section</w:t>
      </w:r>
      <w:r>
        <w:rPr>
          <w:b w:val="0"/>
          <w:bCs w:val="0"/>
          <w:color w:val="231F20"/>
          <w:spacing w:val="3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with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corners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rounded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radius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over</w:t>
      </w:r>
      <w:r>
        <w:rPr>
          <w:b w:val="0"/>
          <w:bCs w:val="0"/>
          <w:color w:val="231F20"/>
          <w:spacing w:val="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16</w:t>
      </w:r>
      <w:r>
        <w:rPr>
          <w:b w:val="0"/>
          <w:bCs w:val="0"/>
          <w:color w:val="231F20"/>
          <w:spacing w:val="22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[1.6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need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not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exceed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6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[150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length.</w:t>
      </w:r>
      <w:r>
        <w:rPr>
          <w:b w:val="0"/>
          <w:bCs w:val="0"/>
          <w:color w:val="231F20"/>
          <w:spacing w:val="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side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samples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placed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tension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during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bend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side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closest</w:t>
      </w:r>
      <w:r>
        <w:rPr>
          <w:b w:val="0"/>
          <w:bCs w:val="0"/>
          <w:color w:val="231F20"/>
          <w:spacing w:val="-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to</w:t>
      </w:r>
      <w:r>
        <w:rPr>
          <w:b w:val="0"/>
          <w:bCs w:val="0"/>
          <w:color w:val="231F20"/>
          <w:spacing w:val="-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inner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outer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surface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pipe,</w:t>
      </w:r>
      <w:r>
        <w:rPr>
          <w:b w:val="0"/>
          <w:bCs w:val="0"/>
          <w:color w:val="231F20"/>
          <w:spacing w:val="1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respectivel</w:t>
      </w:r>
      <w:r>
        <w:rPr>
          <w:b w:val="0"/>
          <w:bCs w:val="0"/>
          <w:color w:val="231F20"/>
          <w:spacing w:val="-14"/>
          <w:w w:val="100"/>
          <w:position w:val="0"/>
        </w:rPr>
        <w:t>y</w:t>
      </w:r>
      <w:r>
        <w:rPr>
          <w:b w:val="0"/>
          <w:bCs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467" w:val="left" w:leader="none"/>
        </w:tabs>
        <w:ind w:left="46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Certification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56" w:val="left" w:leader="none"/>
        </w:tabs>
        <w:spacing w:line="230" w:lineRule="exact" w:before="62"/>
        <w:ind w:left="118" w:right="103" w:firstLine="189"/>
        <w:jc w:val="both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information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999M,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whether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hydrostatically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tested.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nondestruc-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tively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examined,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practice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followed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what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discontinuities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were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used.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addition,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information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given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appended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467" w:val="left" w:leader="none"/>
        </w:tabs>
        <w:ind w:left="467" w:right="3162" w:hanging="35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oduct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0"/>
          <w:w w:val="100"/>
        </w:rPr>
        <w:t>Marking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56" w:val="left" w:leader="none"/>
        </w:tabs>
        <w:spacing w:line="230" w:lineRule="exact" w:before="62"/>
        <w:ind w:left="118" w:right="104" w:firstLine="189"/>
        <w:jc w:val="both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prescribed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pgSz w:w="12240" w:h="15840"/>
          <w:pgMar w:header="723" w:footer="513" w:top="1220" w:bottom="700" w:left="780" w:right="820"/>
          <w:cols w:num="2" w:equalWidth="0">
            <w:col w:w="5149" w:space="239"/>
            <w:col w:w="5252"/>
          </w:cols>
        </w:sectPr>
      </w:pPr>
    </w:p>
    <w:p>
      <w:pPr>
        <w:spacing w:before="49"/>
        <w:ind w:left="118" w:right="1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color w:val="231F20"/>
          <w:w w:val="99"/>
          <w:sz w:val="16"/>
          <w:szCs w:val="16"/>
        </w:rPr>
      </w:r>
      <w:r>
        <w:rPr>
          <w:rFonts w:ascii="Arial" w:hAnsi="Arial" w:cs="Arial" w:eastAsia="Arial"/>
          <w:b/>
          <w:bCs/>
          <w:color w:val="231F20"/>
          <w:spacing w:val="8"/>
          <w:w w:val="99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  <w:u w:val="single" w:color="231F20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ABLE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6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40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  <w:u w:val="single" w:color="231F20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est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Method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Information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for</w:t>
      </w:r>
      <w:r>
        <w:rPr>
          <w:rFonts w:ascii="Arial" w:hAnsi="Arial" w:cs="Arial" w:eastAsia="Arial"/>
          <w:b/>
          <w:bCs/>
          <w:color w:val="231F20"/>
          <w:spacing w:val="4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Certification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and</w:t>
      </w:r>
      <w:r>
        <w:rPr>
          <w:rFonts w:ascii="Arial" w:hAnsi="Arial" w:cs="Arial" w:eastAsia="Arial"/>
          <w:b/>
          <w:bCs/>
          <w:color w:val="231F20"/>
          <w:spacing w:val="3"/>
          <w:w w:val="100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  <w:u w:val="single" w:color="231F20"/>
        </w:rPr>
        <w:t>Marking</w:t>
      </w:r>
      <w:r>
        <w:rPr>
          <w:rFonts w:ascii="Arial" w:hAnsi="Arial" w:cs="Arial" w:eastAsia="Arial"/>
          <w:b/>
          <w:bCs/>
          <w:color w:val="231F20"/>
          <w:spacing w:val="6"/>
          <w:w w:val="99"/>
          <w:sz w:val="16"/>
          <w:szCs w:val="16"/>
          <w:u w:val="single" w:color="231F20"/>
        </w:rPr>
        <w:t> </w:t>
      </w:r>
      <w:r>
        <w:rPr>
          <w:rFonts w:ascii="Arial" w:hAnsi="Arial" w:cs="Arial" w:eastAsia="Arial"/>
          <w:b/>
          <w:bCs/>
          <w:color w:val="231F20"/>
          <w:spacing w:val="6"/>
          <w:w w:val="99"/>
          <w:sz w:val="16"/>
          <w:szCs w:val="16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  <w:u w:val="none"/>
        </w:rPr>
      </w:r>
    </w:p>
    <w:p>
      <w:pPr>
        <w:tabs>
          <w:tab w:pos="2166" w:val="left" w:leader="none"/>
          <w:tab w:pos="2527" w:val="left" w:leader="none"/>
          <w:tab w:pos="3878" w:val="left" w:leader="none"/>
          <w:tab w:pos="4060" w:val="left" w:leader="none"/>
        </w:tabs>
        <w:spacing w:line="262" w:lineRule="exact" w:before="16"/>
        <w:ind w:left="816" w:right="408" w:hanging="21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1001pt;margin-top:15.519974pt;width:251.444pt;height:.1pt;mso-position-horizontal-relative:page;mso-position-vertical-relative:paragraph;z-index:-1576" coordorigin="898,310" coordsize="5029,2">
            <v:shape style="position:absolute;left:898;top:310;width:5029;height:2" coordorigin="898,310" coordsize="5029,0" path="m898,310l5927,310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Hydrostatic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Nondestructive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Marking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YES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Pressure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800" w:val="left" w:leader="none"/>
          <w:tab w:pos="3469" w:val="left" w:leader="none"/>
        </w:tabs>
        <w:spacing w:line="148" w:lineRule="exact"/>
        <w:ind w:left="15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4.901001pt;margin-top:26.553522pt;width:251.444pt;height:.1pt;mso-position-horizontal-relative:page;mso-position-vertical-relative:paragraph;z-index:-1577" coordorigin="898,531" coordsize="5029,2">
            <v:shape style="position:absolute;left:898;top:531;width:5029;height:2" coordorigin="898,531" coordsize="5029,0" path="m898,531l5927,531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YES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NDE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tbl>
      <w:tblPr>
        <w:tblW w:w="0" w:type="auto"/>
        <w:jc w:val="left"/>
        <w:tblInd w:w="4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87" w:hRule="exact"/>
        </w:trPr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2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2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NH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09" w:hRule="exact"/>
        </w:trPr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YES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48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6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YES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7"/>
                <w:w w:val="10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est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Pressure/NDE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0" w:lineRule="exact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additional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symbol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“S”,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conforms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S1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S6,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manufacturer’s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identified.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Furthermore,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designated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method(s)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included.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stenciling,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stamping,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rolling.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been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repaired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7.6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“WR.”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467" w:val="left" w:leader="none"/>
        </w:tabs>
        <w:ind w:left="467" w:right="2427" w:hanging="35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Government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ocu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756" w:val="left" w:leader="none"/>
        </w:tabs>
        <w:spacing w:before="59"/>
        <w:ind w:left="756" w:right="0" w:hanging="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Scale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Pip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2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contract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considered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inquiry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contract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agencies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U.S.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Government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where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scale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required.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take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precedence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there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conflict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450/A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450M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/>
        <w:ind w:left="11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herein: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tabs>
          <w:tab w:pos="3350" w:val="left" w:leader="none"/>
        </w:tabs>
        <w:ind w:left="11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Designation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12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1597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12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P22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K21590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528" w:val="left" w:leader="none"/>
        </w:tabs>
        <w:spacing w:before="10"/>
        <w:ind w:left="16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K41545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2"/>
          <w:numId w:val="1"/>
        </w:numPr>
        <w:tabs>
          <w:tab w:pos="906" w:val="left" w:leader="none"/>
        </w:tabs>
        <w:spacing w:before="92"/>
        <w:ind w:left="906" w:right="0" w:hanging="59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Numbe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30" w:lineRule="exact" w:before="2"/>
        <w:ind w:left="118" w:right="105" w:firstLine="189"/>
        <w:jc w:val="left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ordered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4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schedule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ANSI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B36.10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7" w:lineRule="exact"/>
        <w:ind w:right="0" w:firstLine="0"/>
        <w:jc w:val="left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Example: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335/A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335M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P-</w:t>
      </w:r>
      <w:r>
        <w:rPr>
          <w:b w:val="0"/>
          <w:bCs w:val="0"/>
          <w:i w:val="0"/>
          <w:color w:val="231F20"/>
          <w:spacing w:val="-9"/>
          <w:w w:val="100"/>
        </w:rPr>
        <w:t>1</w:t>
      </w:r>
      <w:r>
        <w:rPr>
          <w:b w:val="0"/>
          <w:bCs w:val="0"/>
          <w:i w:val="0"/>
          <w:color w:val="231F20"/>
          <w:spacing w:val="0"/>
          <w:w w:val="100"/>
        </w:rPr>
        <w:t>1</w:t>
      </w:r>
      <w:r>
        <w:rPr>
          <w:b w:val="0"/>
          <w:bCs w:val="0"/>
          <w:i w:val="0"/>
          <w:color w:val="231F20"/>
          <w:spacing w:val="1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NPS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12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Sch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40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tabs>
          <w:tab w:pos="3367" w:val="left" w:leader="none"/>
        </w:tabs>
        <w:spacing w:before="75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Number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335/A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335M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P-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NPS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0.375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spacing w:before="90"/>
        <w:ind w:left="307" w:right="0" w:firstLine="0"/>
        <w:jc w:val="left"/>
      </w:pPr>
      <w:r>
        <w:rPr>
          <w:b w:val="0"/>
          <w:bCs w:val="0"/>
          <w:color w:val="231F20"/>
          <w:spacing w:val="0"/>
          <w:w w:val="100"/>
        </w:rPr>
        <w:t>16.1.4.2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3367" w:val="left" w:leader="none"/>
        </w:tabs>
        <w:spacing w:before="75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Number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335/A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335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ube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367" w:val="lef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P-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717" w:val="righ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Ouside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Diameter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0.250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3717" w:val="right" w:leader="none"/>
        </w:tabs>
        <w:spacing w:before="10"/>
        <w:ind w:left="5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all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0.035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BodyText"/>
        <w:numPr>
          <w:ilvl w:val="2"/>
          <w:numId w:val="1"/>
        </w:numPr>
        <w:tabs>
          <w:tab w:pos="906" w:val="left" w:leader="none"/>
        </w:tabs>
        <w:spacing w:line="230" w:lineRule="exact" w:before="92"/>
        <w:ind w:left="118" w:right="104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dering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n</w:t>
      </w:r>
      <w:r>
        <w:rPr>
          <w:b w:val="0"/>
          <w:bCs w:val="0"/>
          <w:i w:val="0"/>
          <w:color w:val="231F20"/>
          <w:spacing w:val="0"/>
          <w:w w:val="100"/>
        </w:rPr>
        <w:t>—Orders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8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under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this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specification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include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following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addition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Section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3: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27" w:lineRule="exact"/>
        <w:ind w:left="118" w:right="0" w:firstLine="189"/>
        <w:jc w:val="left"/>
      </w:pP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tube,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29" w:lineRule="exact"/>
        <w:ind w:left="1055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Part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29" w:lineRule="exact"/>
        <w:ind w:left="1055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Ultrasonic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inspection,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30" w:lineRule="exact" w:before="2"/>
        <w:ind w:left="118" w:right="105" w:firstLine="189"/>
        <w:jc w:val="left"/>
      </w:pP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shear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wave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opposite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circumferential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directions,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3"/>
          <w:numId w:val="1"/>
        </w:numPr>
        <w:tabs>
          <w:tab w:pos="1055" w:val="left" w:leader="none"/>
        </w:tabs>
        <w:spacing w:line="227" w:lineRule="exact"/>
        <w:ind w:left="1055" w:right="0" w:hanging="749"/>
        <w:jc w:val="left"/>
      </w:pPr>
      <w:r>
        <w:rPr>
          <w:b w:val="0"/>
          <w:bCs w:val="0"/>
          <w:color w:val="231F20"/>
          <w:spacing w:val="0"/>
          <w:w w:val="100"/>
        </w:rPr>
        <w:t>Level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preservation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packing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2"/>
        <w:numPr>
          <w:ilvl w:val="0"/>
          <w:numId w:val="1"/>
        </w:numPr>
        <w:tabs>
          <w:tab w:pos="467" w:val="left" w:leader="none"/>
        </w:tabs>
        <w:ind w:left="467" w:right="0" w:hanging="3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Keywords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756" w:val="left" w:leader="none"/>
        </w:tabs>
        <w:spacing w:line="230" w:lineRule="exact" w:before="58"/>
        <w:ind w:left="118" w:right="104" w:firstLine="189"/>
        <w:jc w:val="left"/>
      </w:pPr>
      <w:r>
        <w:rPr>
          <w:b w:val="0"/>
          <w:bCs w:val="0"/>
          <w:color w:val="231F20"/>
          <w:spacing w:val="0"/>
          <w:w w:val="100"/>
        </w:rPr>
        <w:t>alloy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high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service;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seamless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pipe;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service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applications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left"/>
        <w:sectPr>
          <w:pgSz w:w="12240" w:h="15840"/>
          <w:pgMar w:header="723" w:footer="513" w:top="1220" w:bottom="700" w:left="780" w:right="820"/>
          <w:cols w:num="2" w:equalWidth="0">
            <w:col w:w="5149" w:space="239"/>
            <w:col w:w="525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spacing w:before="74"/>
        <w:ind w:left="13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SUPPLEMEN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0"/>
          <w:w w:val="100"/>
        </w:rPr>
        <w:t>A</w:t>
      </w:r>
      <w:r>
        <w:rPr>
          <w:color w:val="231F20"/>
          <w:spacing w:val="-8"/>
          <w:w w:val="100"/>
        </w:rPr>
        <w:t>R</w:t>
      </w:r>
      <w:r>
        <w:rPr>
          <w:color w:val="231F20"/>
          <w:spacing w:val="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0"/>
          <w:w w:val="100"/>
        </w:rPr>
        <w:t>REQUIREMENTS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30" w:lineRule="exact"/>
        <w:ind w:left="1255" w:right="1241"/>
        <w:jc w:val="both"/>
      </w:pP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</w:t>
      </w:r>
      <w:r>
        <w:rPr>
          <w:b w:val="0"/>
          <w:bCs w:val="0"/>
          <w:color w:val="231F20"/>
          <w:spacing w:val="-14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ferent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frequency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requirement.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agreement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between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retest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retreatment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provisions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these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modified.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after="0" w:line="180" w:lineRule="exact"/>
        <w:rPr>
          <w:sz w:val="18"/>
          <w:szCs w:val="18"/>
        </w:rPr>
        <w:sectPr>
          <w:type w:val="continuous"/>
          <w:pgSz w:w="12240" w:h="15840"/>
          <w:pgMar w:top="700" w:bottom="700" w:left="780" w:right="820"/>
        </w:sectPr>
      </w:pPr>
    </w:p>
    <w:p>
      <w:pPr>
        <w:pStyle w:val="Heading2"/>
        <w:spacing w:before="74"/>
        <w:ind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S1.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P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oduct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Analysis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1"/>
        <w:jc w:val="both"/>
      </w:pPr>
      <w:r>
        <w:rPr>
          <w:b w:val="0"/>
          <w:bCs w:val="0"/>
          <w:color w:val="231F20"/>
          <w:spacing w:val="0"/>
          <w:w w:val="100"/>
        </w:rPr>
        <w:t>S1.1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Product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analysis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Individual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failing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chemical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sition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S2.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0"/>
          <w:w w:val="100"/>
        </w:rPr>
        <w:t>ransverse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ension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S2.1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transverse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tension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8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ove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meet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tensile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(tensile,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yield,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elongation),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retreatment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satisfac-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tory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S3.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Flattening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S3.1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999/A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76"/>
        <w:ind w:right="103" w:firstLine="0"/>
        <w:jc w:val="both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Crop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because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lack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ductility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prior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satisfactory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completion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first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step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retreatment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999/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999M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satisfactory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retest.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fails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because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lack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soundness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sound.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13.2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substituted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flattening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25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whose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ratio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7.0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less.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ind w:right="1817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S4.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0"/>
          <w:w w:val="100"/>
        </w:rPr>
        <w:t>Metal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0"/>
          <w:w w:val="100"/>
        </w:rPr>
        <w:t>Structu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0"/>
          <w:w w:val="100"/>
        </w:rPr>
        <w:t>Etching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0"/>
          <w:w w:val="100"/>
        </w:rPr>
        <w:t>T</w:t>
      </w:r>
      <w:r>
        <w:rPr>
          <w:color w:val="231F20"/>
          <w:spacing w:val="0"/>
          <w:w w:val="100"/>
        </w:rPr>
        <w:t>ests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104"/>
        <w:jc w:val="both"/>
      </w:pPr>
      <w:r>
        <w:rPr>
          <w:b w:val="0"/>
          <w:bCs w:val="0"/>
          <w:color w:val="231F20"/>
          <w:spacing w:val="0"/>
          <w:w w:val="100"/>
        </w:rPr>
        <w:t>S4.1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steel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homogeneous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etching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conducted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appropriate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portions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Method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381.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Etching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cross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both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ends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2240" w:h="15840"/>
          <w:pgMar w:top="700" w:bottom="700" w:left="780" w:right="820"/>
          <w:cols w:num="2" w:equalWidth="0">
            <w:col w:w="5149" w:space="239"/>
            <w:col w:w="5252"/>
          </w:cols>
        </w:sectPr>
      </w:pPr>
    </w:p>
    <w:p>
      <w:pPr>
        <w:pStyle w:val="BodyText"/>
        <w:spacing w:line="247" w:lineRule="auto" w:before="42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free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injurious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lamina-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tions,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cracks,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similar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objectionable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defects.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mentary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specified,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specified.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shows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objectionable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defects,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rejected,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subject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removal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defective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retests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indicating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remainder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sound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reasonably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54" w:lineRule="auto"/>
        <w:ind w:left="118" w:right="0" w:firstLine="15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2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S4.1—Pending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etching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applicable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product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covered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specification,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recommended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Recom-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mended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Practice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Macro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Etch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Routine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Inspection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Iron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Steel,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described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7"/>
          <w:szCs w:val="17"/>
        </w:rPr>
        <w:t>Metals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17"/>
          <w:szCs w:val="17"/>
        </w:rPr>
        <w:t>Handboo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17"/>
          <w:szCs w:val="17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Am.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Metals,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1948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edition,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389,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sz w:val="17"/>
          <w:szCs w:val="17"/>
        </w:rPr>
        <w:t>followed.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2"/>
        <w:ind w:right="3121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S5.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Photomic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ographs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47" w:lineRule="auto"/>
        <w:ind w:right="0"/>
        <w:jc w:val="both"/>
      </w:pPr>
      <w:r>
        <w:rPr>
          <w:b w:val="0"/>
          <w:bCs w:val="0"/>
          <w:color w:val="231F20"/>
          <w:spacing w:val="0"/>
          <w:w w:val="100"/>
        </w:rPr>
        <w:t>S5.1</w:t>
      </w:r>
      <w:r>
        <w:rPr>
          <w:b w:val="0"/>
          <w:bCs w:val="0"/>
          <w:color w:val="231F20"/>
          <w:spacing w:val="4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requested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orde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8" w:lineRule="exact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100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diameters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specimen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as-finished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5" w:lineRule="auto" w:before="5"/>
        <w:ind w:right="0" w:firstLine="0"/>
        <w:jc w:val="both"/>
      </w:pP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individual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heat,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ove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suitably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heat.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individual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pieces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except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-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S6.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Such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information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onl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actual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metal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structure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2"/>
        <w:spacing w:before="42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br w:type="column"/>
      </w:r>
      <w:r>
        <w:rPr>
          <w:color w:val="231F20"/>
          <w:spacing w:val="0"/>
          <w:w w:val="100"/>
        </w:rPr>
        <w:t>S6.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Photomic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ographs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for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0"/>
          <w:w w:val="100"/>
        </w:rPr>
        <w:t>Individual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Pieces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103"/>
        <w:jc w:val="both"/>
      </w:pPr>
      <w:r>
        <w:rPr>
          <w:b w:val="0"/>
          <w:bCs w:val="0"/>
          <w:color w:val="231F20"/>
          <w:spacing w:val="0"/>
          <w:w w:val="100"/>
        </w:rPr>
        <w:t>S6.1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dance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S5,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-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specify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NPS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as-finished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condition.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order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pipes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tested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lot.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crographs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lot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as-finished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condition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under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S5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omitted.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photo-micrographs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properly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size,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was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taken.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Photomicrographs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further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permit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association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photo-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micrograph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individual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represents.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S7.</w:t>
      </w:r>
      <w:r>
        <w:rPr>
          <w:color w:val="231F20"/>
          <w:spacing w:val="37"/>
          <w:w w:val="100"/>
        </w:rPr>
        <w:t> </w:t>
      </w:r>
      <w:r>
        <w:rPr>
          <w:color w:val="231F20"/>
          <w:spacing w:val="0"/>
          <w:w w:val="100"/>
        </w:rPr>
        <w:t>Alternative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Heat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16"/>
          <w:w w:val="100"/>
        </w:rPr>
        <w:t>T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eatment—Grade</w:t>
      </w:r>
      <w:r>
        <w:rPr>
          <w:color w:val="231F20"/>
          <w:spacing w:val="8"/>
          <w:w w:val="100"/>
        </w:rPr>
        <w:t> </w:t>
      </w:r>
      <w:r>
        <w:rPr>
          <w:color w:val="231F20"/>
          <w:spacing w:val="0"/>
          <w:w w:val="100"/>
        </w:rPr>
        <w:t>P91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62"/>
        <w:ind w:right="103"/>
        <w:jc w:val="both"/>
      </w:pPr>
      <w:r>
        <w:rPr>
          <w:b w:val="0"/>
          <w:bCs w:val="0"/>
          <w:color w:val="231F20"/>
          <w:spacing w:val="0"/>
          <w:w w:val="100"/>
        </w:rPr>
        <w:t>S7.1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P91shall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5.3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temperature,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specified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-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less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[730°C].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It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purchaser’s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responsibility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subsequently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1350°F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[730°]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minimum.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chanical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treated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5.3.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certification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indicating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tempering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ture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applied.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notation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“S7’’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included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marking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pgSz w:w="12240" w:h="15840"/>
          <w:pgMar w:header="723" w:footer="513" w:top="1220" w:bottom="700" w:left="780" w:right="820"/>
          <w:cols w:num="2" w:equalWidth="0">
            <w:col w:w="5149" w:space="239"/>
            <w:col w:w="525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spacing w:before="74"/>
        <w:ind w:left="13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SUMMA</w:t>
      </w:r>
      <w:r>
        <w:rPr>
          <w:color w:val="231F20"/>
          <w:spacing w:val="-8"/>
          <w:w w:val="100"/>
        </w:rPr>
        <w:t>R</w:t>
      </w:r>
      <w:r>
        <w:rPr>
          <w:color w:val="231F20"/>
          <w:spacing w:val="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OF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0"/>
          <w:w w:val="100"/>
        </w:rPr>
        <w:t>CHANGES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30" w:lineRule="exact"/>
        <w:ind w:left="836" w:right="822"/>
        <w:jc w:val="left"/>
      </w:pPr>
      <w:r>
        <w:rPr>
          <w:b w:val="0"/>
          <w:bCs w:val="0"/>
          <w:color w:val="231F20"/>
          <w:spacing w:val="0"/>
          <w:w w:val="100"/>
        </w:rPr>
        <w:t>Committee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A01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last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(A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335/A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335M-02)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impact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(approved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April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2003).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after="0" w:line="180" w:lineRule="exact"/>
        <w:rPr>
          <w:sz w:val="18"/>
          <w:szCs w:val="18"/>
        </w:rPr>
        <w:sectPr>
          <w:type w:val="continuous"/>
          <w:pgSz w:w="12240" w:h="15840"/>
          <w:pgMar w:top="700" w:bottom="700" w:left="780" w:right="820"/>
        </w:sectPr>
      </w:pP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before="74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Changed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“centimetres”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“metres”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3.1.1.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rounded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format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Replaced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“material”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“pipe”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14.1,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4"/>
        <w:ind w:right="0" w:firstLine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14.1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6.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before="49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Deleted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“ANSI”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15.1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new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text.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before="49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Deleted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“tube”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throughout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16.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400" w:val="left" w:leader="none"/>
        </w:tabs>
        <w:spacing w:before="49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Changed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reference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16.1.5.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500" w:val="left" w:leader="none"/>
        </w:tabs>
        <w:spacing w:before="49"/>
        <w:ind w:left="500" w:right="0" w:hanging="383"/>
        <w:jc w:val="left"/>
      </w:pPr>
      <w:r>
        <w:rPr>
          <w:b w:val="0"/>
          <w:bCs w:val="0"/>
          <w:color w:val="231F20"/>
          <w:spacing w:val="0"/>
          <w:w w:val="100"/>
        </w:rPr>
        <w:t>Deleted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word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“high”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Keywords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700" w:bottom="700" w:left="780" w:right="820"/>
          <w:cols w:num="2" w:equalWidth="0">
            <w:col w:w="5147" w:space="241"/>
            <w:col w:w="525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30" w:lineRule="exact" w:before="76"/>
        <w:ind w:left="2675" w:right="114" w:hanging="2547"/>
        <w:jc w:val="left"/>
      </w:pPr>
      <w:r>
        <w:rPr>
          <w:b w:val="0"/>
          <w:bCs w:val="0"/>
          <w:color w:val="231F20"/>
          <w:spacing w:val="0"/>
          <w:w w:val="100"/>
        </w:rPr>
        <w:t>Committee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A01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identified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location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selected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changes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since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last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335/A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335M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–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01)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impact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(approved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Spetember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2002).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after="0" w:line="180" w:lineRule="exact"/>
        <w:rPr>
          <w:sz w:val="18"/>
          <w:szCs w:val="18"/>
        </w:rPr>
        <w:sectPr>
          <w:type w:val="continuous"/>
          <w:pgSz w:w="12240" w:h="15840"/>
          <w:pgMar w:top="700" w:bottom="700" w:left="780" w:right="820"/>
        </w:sectPr>
      </w:pPr>
    </w:p>
    <w:p>
      <w:pPr>
        <w:pStyle w:val="BodyText"/>
        <w:numPr>
          <w:ilvl w:val="0"/>
          <w:numId w:val="17"/>
        </w:numPr>
        <w:tabs>
          <w:tab w:pos="400" w:val="left" w:leader="none"/>
        </w:tabs>
        <w:spacing w:before="74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Revised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paragraphs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9.3,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9.4,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13.2.1.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7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Revised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3,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5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able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7"/>
        </w:numPr>
        <w:tabs>
          <w:tab w:pos="400" w:val="left" w:leader="none"/>
        </w:tabs>
        <w:spacing w:before="74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Revised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paragraphs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1.1,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3.1.5,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10.1.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7"/>
        </w:numPr>
        <w:tabs>
          <w:tab w:pos="400" w:val="left" w:leader="none"/>
        </w:tabs>
        <w:spacing w:line="229" w:lineRule="exact"/>
        <w:ind w:left="400" w:right="0" w:hanging="283"/>
        <w:jc w:val="left"/>
      </w:pPr>
      <w:r>
        <w:rPr>
          <w:b w:val="0"/>
          <w:bCs w:val="0"/>
          <w:color w:val="231F20"/>
          <w:spacing w:val="0"/>
          <w:w w:val="100"/>
        </w:rPr>
        <w:t>Added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new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paragraph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10.2.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29" w:lineRule="exact"/>
        <w:jc w:val="left"/>
        <w:sectPr>
          <w:type w:val="continuous"/>
          <w:pgSz w:w="12240" w:h="15840"/>
          <w:pgMar w:top="700" w:bottom="700" w:left="780" w:right="820"/>
          <w:cols w:num="2" w:equalWidth="0">
            <w:col w:w="3687" w:space="1701"/>
            <w:col w:w="5252"/>
          </w:cols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52" w:lineRule="auto" w:before="84"/>
        <w:ind w:left="1255" w:right="1238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takes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position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respecting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validity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patent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rights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asserted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connection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with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item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mentioned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standard.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Users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expressly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advised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that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determination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validity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such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patent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rights,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risk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infringement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such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rights,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entirely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their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own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responsibilit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2" w:lineRule="auto"/>
        <w:ind w:left="1255" w:right="1237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subject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revision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any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time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responsible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technical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committee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must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reviewed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every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five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years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revised,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reapproved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withdrawn.</w:t>
      </w:r>
      <w:r>
        <w:rPr>
          <w:rFonts w:ascii="Arial" w:hAnsi="Arial" w:cs="Arial" w:eastAsia="Arial"/>
          <w:b w:val="0"/>
          <w:bCs w:val="0"/>
          <w:color w:val="231F20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our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are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invited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revision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additional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should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addressed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Headquarters.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our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will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receive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careful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consideration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meeting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responsible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technical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committee,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which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attend.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feel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that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your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comments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have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received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fair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hearing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you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should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make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your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views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known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Committee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Standards,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address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shown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belo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2" w:lineRule="auto"/>
        <w:ind w:left="1255" w:right="1237" w:firstLine="17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copyrighted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International,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Barr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Harbor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Drive,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PO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Box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C700,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Conshohocken,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19428-2959,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United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States.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Individual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reprints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(single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multiple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copies)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standard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obtained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by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contacting</w:t>
      </w:r>
      <w:r>
        <w:rPr>
          <w:rFonts w:ascii="Arial" w:hAnsi="Arial" w:cs="Arial" w:eastAsia="Arial"/>
          <w:b w:val="0"/>
          <w:bCs w:val="0"/>
          <w:color w:val="231F20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color w:val="231F20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above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address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at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610-832-9585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(phone),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610-832-9555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(fax),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hyperlink r:id="rId8">
        <w:r>
          <w:rPr>
            <w:rFonts w:ascii="Arial" w:hAnsi="Arial" w:cs="Arial" w:eastAsia="Arial"/>
            <w:b w:val="0"/>
            <w:bCs w:val="0"/>
            <w:color w:val="231F20"/>
            <w:spacing w:val="0"/>
            <w:w w:val="100"/>
            <w:sz w:val="14"/>
            <w:szCs w:val="14"/>
          </w:rPr>
          <w:t>service@astm.org</w:t>
        </w:r>
        <w:r>
          <w:rPr>
            <w:rFonts w:ascii="Arial" w:hAnsi="Arial" w:cs="Arial" w:eastAsia="Arial"/>
            <w:b w:val="0"/>
            <w:bCs w:val="0"/>
            <w:color w:val="231F20"/>
            <w:spacing w:val="12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(e-mail);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through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color w:val="231F20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website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(ww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.astm.org).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sectPr>
      <w:type w:val="continuous"/>
      <w:pgSz w:w="12240" w:h="15840"/>
      <w:pgMar w:top="700" w:bottom="700" w:left="7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079987pt;margin-top:755.337036pt;width:8.49pt;height:10.98pt;mso-position-horizontal-relative:page;mso-position-vertical-relative:page;z-index:-1604" type="#_x0000_t202" filled="f" stroked="f">
          <v:textbox inset="0,0,0,0">
            <w:txbxContent>
              <w:p>
                <w:pPr>
                  <w:spacing w:line="203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w w:val="9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42.787399pt;margin-top:36.170101pt;width:28.8pt;height:25.2pt;mso-position-horizontal-relative:page;mso-position-vertical-relative:page;z-index:-1603" type="#_x0000_t75">
          <v:imagedata r:id="rId1" o:title=""/>
        </v:shape>
      </w:pict>
    </w:r>
    <w:r>
      <w:rPr/>
      <w:pict>
        <v:shape style="position:absolute;margin-left:271.721008pt;margin-top:42.240986pt;width:97.1729pt;height:12.976pt;mso-position-horizontal-relative:page;mso-position-vertical-relative:page;z-index:-1602" type="#_x0000_t202" filled="f" stroked="f">
          <v:textbox inset="0,0,0,0">
            <w:txbxContent>
              <w:p>
                <w:pPr>
                  <w:spacing w:line="245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6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335/A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335M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–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5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03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(%1)"/>
      <w:lvlJc w:val="left"/>
      <w:pPr>
        <w:ind w:hanging="283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hanging="283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3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(%1)"/>
      <w:lvlJc w:val="left"/>
      <w:pPr>
        <w:ind w:hanging="333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2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hanging="8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2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hanging="7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2"/>
      <w:numFmt w:val="decimal"/>
      <w:lvlText w:val="%1"/>
      <w:lvlJc w:val="left"/>
      <w:pPr>
        <w:ind w:hanging="44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5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1"/>
      <w:numFmt w:val="decimal"/>
      <w:lvlText w:val="%1"/>
      <w:lvlJc w:val="left"/>
      <w:pPr>
        <w:ind w:hanging="44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42"/>
        <w:jc w:val="left"/>
      </w:pPr>
      <w:rPr>
        <w:rFonts w:hint="default" w:ascii="Times New Roman" w:hAnsi="Times New Roman" w:eastAsia="Times New Roman"/>
        <w:color w:val="231F20"/>
        <w:spacing w:val="-8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9"/>
      <w:numFmt w:val="decimal"/>
      <w:lvlText w:val="%1"/>
      <w:lvlJc w:val="left"/>
      <w:pPr>
        <w:ind w:hanging="35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hanging="35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hanging="35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hanging="35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6"/>
      <w:numFmt w:val="decimal"/>
      <w:lvlText w:val="%1"/>
      <w:lvlJc w:val="left"/>
      <w:pPr>
        <w:ind w:hanging="93"/>
        <w:jc w:val="left"/>
      </w:pPr>
      <w:rPr>
        <w:rFonts w:hint="default" w:ascii="Times New Roman" w:hAnsi="Times New Roman" w:eastAsia="Times New Roman"/>
        <w:color w:val="231F20"/>
        <w:w w:val="121"/>
        <w:position w:val="6"/>
        <w:sz w:val="9"/>
        <w:szCs w:val="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hanging="93"/>
        <w:jc w:val="left"/>
      </w:pPr>
      <w:rPr>
        <w:rFonts w:hint="default" w:ascii="Times New Roman" w:hAnsi="Times New Roman" w:eastAsia="Times New Roman"/>
        <w:color w:val="231F20"/>
        <w:w w:val="122"/>
        <w:position w:val="6"/>
        <w:sz w:val="9"/>
        <w:szCs w:val="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50"/>
        <w:jc w:val="right"/>
      </w:pPr>
      <w:rPr>
        <w:rFonts w:hint="default" w:ascii="Times New Roman" w:hAnsi="Times New Roman" w:eastAsia="Times New Roman"/>
        <w:b/>
        <w:bCs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hanging="64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189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mailto:service@astm.org" TargetMode="External"/><Relationship Id="rId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Job Name</dc:title>
  <dcterms:created xsi:type="dcterms:W3CDTF">2026-03-04T11:20:53Z</dcterms:created>
  <dcterms:modified xsi:type="dcterms:W3CDTF">2026-03-04T11:20:53Z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2004-04-07T00:00:00Z</vt:filetime>
  </property>
  <property fmtid="{D5CDD505-2E9C-101B-9397-08002B2CF9AE}" pid="3" name="LastSaved">
    <vt:filetime>2026-03-04T00:00:00Z</vt:filetime>
  </property>
</Properties>
</file>